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6518A" w14:textId="77777777" w:rsidR="00634B96" w:rsidRDefault="00D90C99" w:rsidP="003A00B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A935B" wp14:editId="1123C9C0">
                <wp:simplePos x="0" y="0"/>
                <wp:positionH relativeFrom="column">
                  <wp:posOffset>-874395</wp:posOffset>
                </wp:positionH>
                <wp:positionV relativeFrom="paragraph">
                  <wp:posOffset>-563880</wp:posOffset>
                </wp:positionV>
                <wp:extent cx="7201382" cy="143700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1382" cy="1437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EBDDC3" w:themeColor="background2"/>
                                <w:spacing w:val="10"/>
                                <w:sz w:val="96"/>
                                <w:szCs w:val="1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Title"/>
                              <w:tag w:val=""/>
                              <w:id w:val="13517629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4E75C05" w14:textId="77777777" w:rsidR="00297D65" w:rsidRPr="00B128E8" w:rsidRDefault="007855C9" w:rsidP="00D90C99">
                                <w:pPr>
                                  <w:jc w:val="center"/>
                                  <w:rPr>
                                    <w:b/>
                                    <w:color w:val="EBDDC3" w:themeColor="background2"/>
                                    <w:spacing w:val="10"/>
                                    <w:sz w:val="96"/>
                                    <w:szCs w:val="18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BDDC3" w:themeColor="background2"/>
                                    <w:spacing w:val="10"/>
                                    <w:sz w:val="96"/>
                                    <w:szCs w:val="180"/>
                                    <w:lang w:val="es-MX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Universidad</w:t>
                                </w:r>
                                <w:r w:rsidR="00E059D9">
                                  <w:rPr>
                                    <w:b/>
                                    <w:color w:val="EBDDC3" w:themeColor="background2"/>
                                    <w:spacing w:val="10"/>
                                    <w:sz w:val="96"/>
                                    <w:szCs w:val="180"/>
                                    <w:lang w:val="es-MX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del</w:t>
                                </w:r>
                                <w:r>
                                  <w:rPr>
                                    <w:b/>
                                    <w:color w:val="EBDDC3" w:themeColor="background2"/>
                                    <w:spacing w:val="10"/>
                                    <w:sz w:val="96"/>
                                    <w:szCs w:val="180"/>
                                    <w:lang w:val="es-MX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sureste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A935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68.85pt;margin-top:-44.4pt;width:567.05pt;height:1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color w:val="EBDDC3" w:themeColor="background2"/>
                          <w:spacing w:val="10"/>
                          <w:sz w:val="96"/>
                          <w:szCs w:val="1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alias w:val="Title"/>
                        <w:tag w:val=""/>
                        <w:id w:val="13517629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74E75C05" w14:textId="77777777" w:rsidR="00297D65" w:rsidRPr="00B128E8" w:rsidRDefault="007855C9" w:rsidP="00D90C99">
                          <w:pPr>
                            <w:jc w:val="center"/>
                            <w:rPr>
                              <w:b/>
                              <w:color w:val="EBDDC3" w:themeColor="background2"/>
                              <w:spacing w:val="10"/>
                              <w:sz w:val="96"/>
                              <w:szCs w:val="18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BDDC3" w:themeColor="background2"/>
                              <w:spacing w:val="10"/>
                              <w:sz w:val="96"/>
                              <w:szCs w:val="180"/>
                              <w:lang w:val="es-MX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Universidad</w:t>
                          </w:r>
                          <w:r w:rsidR="00E059D9">
                            <w:rPr>
                              <w:b/>
                              <w:color w:val="EBDDC3" w:themeColor="background2"/>
                              <w:spacing w:val="10"/>
                              <w:sz w:val="96"/>
                              <w:szCs w:val="180"/>
                              <w:lang w:val="es-MX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del</w:t>
                          </w:r>
                          <w:r>
                            <w:rPr>
                              <w:b/>
                              <w:color w:val="EBDDC3" w:themeColor="background2"/>
                              <w:spacing w:val="10"/>
                              <w:sz w:val="96"/>
                              <w:szCs w:val="180"/>
                              <w:lang w:val="es-MX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sureste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 wp14:anchorId="24FF8D5D" wp14:editId="7ADEEE9D">
            <wp:simplePos x="0" y="0"/>
            <wp:positionH relativeFrom="column">
              <wp:posOffset>-1143000</wp:posOffset>
            </wp:positionH>
            <wp:positionV relativeFrom="paragraph">
              <wp:posOffset>-867979</wp:posOffset>
            </wp:positionV>
            <wp:extent cx="7648170" cy="13606825"/>
            <wp:effectExtent l="0" t="0" r="0" b="0"/>
            <wp:wrapNone/>
            <wp:docPr id="3" name="Picture 3" descr="http://www.hdiphone6wallpapers.net/iphone-6-backgrounds/iphone-6-wallpapers-1/iphone-6-wallpapers-hd-1764w76fw-108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diphone6wallpapers.net/iphone-6-backgrounds/iphone-6-wallpapers-1/iphone-6-wallpapers-hd-1764w76fw-1080x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648170" cy="136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30E72" w14:textId="77777777" w:rsidR="00634B96" w:rsidRDefault="00702C8B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5750853" wp14:editId="25242CF4">
                <wp:simplePos x="0" y="0"/>
                <wp:positionH relativeFrom="column">
                  <wp:posOffset>898790</wp:posOffset>
                </wp:positionH>
                <wp:positionV relativeFrom="paragraph">
                  <wp:posOffset>9090584</wp:posOffset>
                </wp:positionV>
                <wp:extent cx="5500048" cy="332740"/>
                <wp:effectExtent l="0" t="0" r="24765" b="1016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048" cy="332740"/>
                          <a:chOff x="-694808" y="0"/>
                          <a:chExt cx="6153997" cy="1163781"/>
                        </a:xfrm>
                      </wpg:grpSpPr>
                      <wps:wsp>
                        <wps:cNvPr id="4" name="Rectángulo redondeado 4"/>
                        <wps:cNvSpPr/>
                        <wps:spPr>
                          <a:xfrm>
                            <a:off x="-694808" y="0"/>
                            <a:ext cx="6153997" cy="1163781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  <a:alpha val="4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-626091" y="166253"/>
                            <a:ext cx="5883551" cy="883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81CBC6" w14:textId="79C10946" w:rsidR="00702C8B" w:rsidRPr="00702C8B" w:rsidRDefault="00702C8B" w:rsidP="00702C8B">
                              <w:pPr>
                                <w:jc w:val="center"/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 xml:space="preserve">San Cristóbal de las Casas, Chiapas; A </w:t>
                              </w:r>
                              <w:r w:rsidR="002E77FB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>06</w:t>
                              </w: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 xml:space="preserve"> de </w:t>
                              </w:r>
                              <w:r w:rsidR="002E77FB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>marzo</w:t>
                              </w: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 xml:space="preserve"> de 202</w:t>
                              </w:r>
                              <w:r w:rsidR="002E77FB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24"/>
                                  <w:lang w:val="es-MX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50853" id="Grupo 1" o:spid="_x0000_s1027" style="position:absolute;margin-left:70.75pt;margin-top:715.8pt;width:433.05pt;height:26.2pt;z-index:251682816;mso-width-relative:margin;mso-height-relative:margin" coordorigin="-6948" coordsize="61539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">
                <v:roundrect id="Rectángulo redondeado 4" o:spid="_x0000_s1028" style="position:absolute;left:-6948;width:61539;height:11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" fillcolor="#b85a22 [2405]" strokecolor="#dd8047 [3205]" strokeweight="1pt">
                  <v:fill opacity="26214f"/>
                  <v:stroke joinstyle="miter"/>
                </v:roundrect>
                <v:shape id="Cuadro de texto 5" o:spid="_x0000_s1029" type="#_x0000_t202" style="position:absolute;left:-6260;top:1662;width:58834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381CBC6" w14:textId="79C10946" w:rsidR="00702C8B" w:rsidRPr="00702C8B" w:rsidRDefault="00702C8B" w:rsidP="00702C8B">
                        <w:pPr>
                          <w:jc w:val="center"/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</w:pP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 xml:space="preserve">San Cristóbal de las Casas, Chiapas; A </w:t>
                        </w:r>
                        <w:r w:rsidR="002E77FB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>06</w:t>
                        </w: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 xml:space="preserve"> de </w:t>
                        </w:r>
                        <w:r w:rsidR="002E77FB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>marzo</w:t>
                        </w: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 xml:space="preserve"> de 202</w:t>
                        </w:r>
                        <w:r w:rsidR="002E77FB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24"/>
                            <w:lang w:val="es-MX"/>
                          </w:rPr>
                          <w:t>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5C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E08275" wp14:editId="52F99DB1">
                <wp:simplePos x="0" y="0"/>
                <wp:positionH relativeFrom="column">
                  <wp:posOffset>-876358</wp:posOffset>
                </wp:positionH>
                <wp:positionV relativeFrom="paragraph">
                  <wp:posOffset>5772035</wp:posOffset>
                </wp:positionV>
                <wp:extent cx="5455227" cy="1163781"/>
                <wp:effectExtent l="0" t="0" r="12700" b="1778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227" cy="1163781"/>
                          <a:chOff x="0" y="0"/>
                          <a:chExt cx="5455227" cy="1163781"/>
                        </a:xfrm>
                      </wpg:grpSpPr>
                      <wps:wsp>
                        <wps:cNvPr id="32" name="Rectángulo redondeado 32"/>
                        <wps:cNvSpPr/>
                        <wps:spPr>
                          <a:xfrm>
                            <a:off x="0" y="0"/>
                            <a:ext cx="5455227" cy="1163781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  <a:alpha val="4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280554" y="166254"/>
                            <a:ext cx="4977246" cy="883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2D43B" w14:textId="77777777" w:rsidR="007855C9" w:rsidRPr="007855C9" w:rsidRDefault="007855C9" w:rsidP="007855C9">
                              <w:pPr>
                                <w:jc w:val="center"/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</w:pP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Alumno: Carlos Miguel Méndez Gálvez.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08275" id="Grupo 31" o:spid="_x0000_s1030" style="position:absolute;margin-left:-69pt;margin-top:454.5pt;width:429.55pt;height:91.65pt;z-index:251680768" coordsize="54552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">
                <v:roundrect id="Rectángulo redondeado 32" o:spid="_x0000_s1031" style="position:absolute;width:54552;height:11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" fillcolor="#b85a22 [2405]" strokecolor="#dd8047 [3205]" strokeweight="1pt">
                  <v:fill opacity="26214f"/>
                  <v:stroke joinstyle="miter"/>
                </v:roundrect>
                <v:shape id="Cuadro de texto 33" o:spid="_x0000_s1032" type="#_x0000_t202" style="position:absolute;left:2805;top:1662;width:49773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E92D43B" w14:textId="77777777" w:rsidR="007855C9" w:rsidRPr="007855C9" w:rsidRDefault="007855C9" w:rsidP="007855C9">
                        <w:pPr>
                          <w:jc w:val="center"/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</w:pP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Alumno: Carlos Miguel Méndez Gálvez.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5C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236B50" wp14:editId="62D8B7FF">
                <wp:simplePos x="0" y="0"/>
                <wp:positionH relativeFrom="column">
                  <wp:posOffset>600017</wp:posOffset>
                </wp:positionH>
                <wp:positionV relativeFrom="paragraph">
                  <wp:posOffset>4078317</wp:posOffset>
                </wp:positionV>
                <wp:extent cx="5455227" cy="1163781"/>
                <wp:effectExtent l="0" t="0" r="12700" b="1778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227" cy="1163781"/>
                          <a:chOff x="0" y="0"/>
                          <a:chExt cx="5455227" cy="1163781"/>
                        </a:xfrm>
                      </wpg:grpSpPr>
                      <wps:wsp>
                        <wps:cNvPr id="29" name="Rectángulo redondeado 29"/>
                        <wps:cNvSpPr/>
                        <wps:spPr>
                          <a:xfrm>
                            <a:off x="0" y="0"/>
                            <a:ext cx="5455227" cy="1163781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  <a:alpha val="4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280554" y="166254"/>
                            <a:ext cx="4977246" cy="883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72B2C" w14:textId="01BB0EA9" w:rsidR="007855C9" w:rsidRPr="007855C9" w:rsidRDefault="007855C9" w:rsidP="007855C9">
                              <w:pPr>
                                <w:jc w:val="center"/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</w:pP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Catedrática:</w:t>
                              </w:r>
                              <w:r w:rsidR="002E77FB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 xml:space="preserve"> Angelica Elizabeth Pérez Gómez</w:t>
                              </w: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6B50" id="Grupo 28" o:spid="_x0000_s1033" style="position:absolute;margin-left:47.25pt;margin-top:321.15pt;width:429.55pt;height:91.65pt;z-index:251678720" coordsize="54552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">
                <v:roundrect id="Rectángulo redondeado 29" o:spid="_x0000_s1034" style="position:absolute;width:54552;height:11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" fillcolor="#b85a22 [2405]" strokecolor="#dd8047 [3205]" strokeweight="1pt">
                  <v:fill opacity="26214f"/>
                  <v:stroke joinstyle="miter"/>
                </v:roundrect>
                <v:shape id="Cuadro de texto 30" o:spid="_x0000_s1035" type="#_x0000_t202" style="position:absolute;left:2805;top:1662;width:49773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24072B2C" w14:textId="01BB0EA9" w:rsidR="007855C9" w:rsidRPr="007855C9" w:rsidRDefault="007855C9" w:rsidP="007855C9">
                        <w:pPr>
                          <w:jc w:val="center"/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</w:pP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Catedrática:</w:t>
                        </w:r>
                        <w:r w:rsidR="002E77FB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 xml:space="preserve"> Angelica Elizabeth Pérez Gómez</w:t>
                        </w: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5C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17ACF8" wp14:editId="3A537F2F">
                <wp:simplePos x="0" y="0"/>
                <wp:positionH relativeFrom="column">
                  <wp:posOffset>-892694</wp:posOffset>
                </wp:positionH>
                <wp:positionV relativeFrom="paragraph">
                  <wp:posOffset>2481522</wp:posOffset>
                </wp:positionV>
                <wp:extent cx="5455227" cy="1163781"/>
                <wp:effectExtent l="0" t="0" r="12700" b="1778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227" cy="1163781"/>
                          <a:chOff x="0" y="0"/>
                          <a:chExt cx="5455227" cy="1163781"/>
                        </a:xfrm>
                      </wpg:grpSpPr>
                      <wps:wsp>
                        <wps:cNvPr id="2" name="Rectángulo redondeado 2"/>
                        <wps:cNvSpPr/>
                        <wps:spPr>
                          <a:xfrm>
                            <a:off x="0" y="0"/>
                            <a:ext cx="5455227" cy="1163781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  <a:alpha val="4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280554" y="166254"/>
                            <a:ext cx="4977246" cy="883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8720A" w14:textId="7E193A3D" w:rsidR="00B128E8" w:rsidRPr="007855C9" w:rsidRDefault="003616CA" w:rsidP="007855C9">
                              <w:pPr>
                                <w:jc w:val="center"/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</w:pPr>
                              <w:r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Co</w:t>
                              </w:r>
                              <w:r w:rsidR="002E77FB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ncepto de Psicología Clínica y su importancia</w:t>
                              </w:r>
                              <w:r w:rsidR="007855C9">
                                <w:rPr>
                                  <w:rFonts w:ascii="Rockwell" w:hAnsi="Rockwell" w:cs="Arial"/>
                                  <w:b/>
                                  <w:i/>
                                  <w:color w:val="FFFFFF" w:themeColor="background1"/>
                                  <w:sz w:val="48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7ACF8" id="Grupo 23" o:spid="_x0000_s1036" style="position:absolute;margin-left:-70.3pt;margin-top:195.4pt;width:429.55pt;height:91.65pt;z-index:251676672" coordsize="54552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">
                <v:roundrect id="Rectángulo redondeado 2" o:spid="_x0000_s1037" style="position:absolute;width:54552;height:11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" fillcolor="#b85a22 [2405]" strokecolor="#dd8047 [3205]" strokeweight="1pt">
                  <v:fill opacity="26214f"/>
                  <v:stroke joinstyle="miter"/>
                </v:roundrect>
                <v:shape id="Cuadro de texto 8" o:spid="_x0000_s1038" type="#_x0000_t202" style="position:absolute;left:2805;top:1662;width:49773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BD8720A" w14:textId="7E193A3D" w:rsidR="00B128E8" w:rsidRPr="007855C9" w:rsidRDefault="003616CA" w:rsidP="007855C9">
                        <w:pPr>
                          <w:jc w:val="center"/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</w:pPr>
                        <w:r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Co</w:t>
                        </w:r>
                        <w:r w:rsidR="002E77FB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ncepto de Psicología Clínica y su importancia</w:t>
                        </w:r>
                        <w:r w:rsidR="007855C9">
                          <w:rPr>
                            <w:rFonts w:ascii="Rockwell" w:hAnsi="Rockwell" w:cs="Arial"/>
                            <w:b/>
                            <w:i/>
                            <w:color w:val="FFFFFF" w:themeColor="background1"/>
                            <w:sz w:val="48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26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306CA" wp14:editId="16684F9F">
                <wp:simplePos x="0" y="0"/>
                <wp:positionH relativeFrom="column">
                  <wp:posOffset>-1143000</wp:posOffset>
                </wp:positionH>
                <wp:positionV relativeFrom="paragraph">
                  <wp:posOffset>326390</wp:posOffset>
                </wp:positionV>
                <wp:extent cx="7642225" cy="914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DD8047" w:themeColor="accent2"/>
                                <w:sz w:val="72"/>
                              </w:rPr>
                              <w:alias w:val="Subject"/>
                              <w:tag w:val=""/>
                              <w:id w:val="124321312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2BB47BF2" w14:textId="43D3DFCC" w:rsidR="00297D65" w:rsidRPr="007855C9" w:rsidRDefault="004462BD" w:rsidP="00634B96">
                                <w:pPr>
                                  <w:jc w:val="center"/>
                                  <w:rPr>
                                    <w:color w:val="DD8047" w:themeColor="accent2"/>
                                    <w:sz w:val="72"/>
                                  </w:rPr>
                                </w:pPr>
                                <w:r>
                                  <w:rPr>
                                    <w:color w:val="DD8047" w:themeColor="accent2"/>
                                    <w:sz w:val="72"/>
                                  </w:rPr>
                                  <w:t>Psicología Clínica.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06CA" id="Text Box 54" o:spid="_x0000_s1039" type="#_x0000_t202" style="position:absolute;margin-left:-90pt;margin-top:25.7pt;width:601.7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color w:val="DD8047" w:themeColor="accent2"/>
                          <w:sz w:val="72"/>
                        </w:rPr>
                        <w:alias w:val="Subject"/>
                        <w:tag w:val=""/>
                        <w:id w:val="124321312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2BB47BF2" w14:textId="43D3DFCC" w:rsidR="00297D65" w:rsidRPr="007855C9" w:rsidRDefault="004462BD" w:rsidP="00634B96">
                          <w:pPr>
                            <w:jc w:val="center"/>
                            <w:rPr>
                              <w:color w:val="DD8047" w:themeColor="accent2"/>
                              <w:sz w:val="72"/>
                            </w:rPr>
                          </w:pPr>
                          <w:r>
                            <w:rPr>
                              <w:color w:val="DD8047" w:themeColor="accent2"/>
                              <w:sz w:val="72"/>
                            </w:rPr>
                            <w:t>Psicología Clínica.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34B96">
        <w:br w:type="page"/>
      </w:r>
    </w:p>
    <w:p w14:paraId="0EF0A1C0" w14:textId="2BF1EB4E" w:rsidR="008D2BB4" w:rsidRDefault="00E005F8" w:rsidP="008D2BB4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P</w:t>
      </w:r>
      <w:r w:rsidR="008D2BB4">
        <w:rPr>
          <w:rFonts w:ascii="Arial" w:hAnsi="Arial" w:cs="Arial"/>
          <w:sz w:val="24"/>
        </w:rPr>
        <w:t>sicología clínica</w:t>
      </w:r>
      <w:r>
        <w:rPr>
          <w:rFonts w:ascii="Arial" w:hAnsi="Arial" w:cs="Arial"/>
          <w:sz w:val="24"/>
        </w:rPr>
        <w:t xml:space="preserve"> y su importancia.</w:t>
      </w:r>
    </w:p>
    <w:p w14:paraId="4EF558A4" w14:textId="77777777" w:rsidR="008D2BB4" w:rsidRDefault="008D2BB4" w:rsidP="008D2BB4">
      <w:pPr>
        <w:spacing w:line="360" w:lineRule="auto"/>
        <w:jc w:val="both"/>
        <w:rPr>
          <w:rFonts w:ascii="Arial" w:hAnsi="Arial" w:cs="Arial"/>
          <w:sz w:val="24"/>
        </w:rPr>
      </w:pPr>
      <w:r w:rsidRPr="008D2BB4">
        <w:rPr>
          <w:rFonts w:ascii="Arial" w:hAnsi="Arial" w:cs="Arial"/>
          <w:sz w:val="24"/>
        </w:rPr>
        <w:t>La Psicología Clínica es una disciplina científic</w:t>
      </w:r>
      <w:r>
        <w:rPr>
          <w:rFonts w:ascii="Arial" w:hAnsi="Arial" w:cs="Arial"/>
          <w:sz w:val="24"/>
        </w:rPr>
        <w:t>o</w:t>
      </w:r>
      <w:r w:rsidRPr="008D2BB4">
        <w:rPr>
          <w:rFonts w:ascii="Arial" w:hAnsi="Arial" w:cs="Arial"/>
          <w:sz w:val="24"/>
        </w:rPr>
        <w:t>–profesional con historia e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identidad propias. Sus objetivos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son la evaluación y diagnóstico, tratamiento e investigación en el ámbito de los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trastornos psicológicos o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mentales.</w:t>
      </w:r>
      <w:r>
        <w:rPr>
          <w:rFonts w:ascii="Arial" w:hAnsi="Arial" w:cs="Arial"/>
          <w:sz w:val="24"/>
        </w:rPr>
        <w:t xml:space="preserve"> </w:t>
      </w:r>
    </w:p>
    <w:p w14:paraId="5B8FE660" w14:textId="77777777" w:rsidR="008D2BB4" w:rsidRDefault="008D2BB4" w:rsidP="008D2BB4">
      <w:pPr>
        <w:spacing w:line="360" w:lineRule="auto"/>
        <w:jc w:val="both"/>
        <w:rPr>
          <w:rFonts w:ascii="Arial" w:hAnsi="Arial" w:cs="Arial"/>
          <w:sz w:val="24"/>
        </w:rPr>
      </w:pPr>
      <w:r w:rsidRPr="008D2BB4">
        <w:rPr>
          <w:rFonts w:ascii="Arial" w:hAnsi="Arial" w:cs="Arial"/>
          <w:sz w:val="24"/>
        </w:rPr>
        <w:t>El objeto de la Psicología Clínica y de la Psiquiatría es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el trastorno mental. Las clasificaciones internacionales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de las alteraciones psicopatológicas que son objeto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tanto de la Psicología Clínica como de la Psiquiatría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se organizan en torno al concepto de trastorno mental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y no en términos de enfermedad. El concepto de trastorno mental se define en términos disfuncionales o de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alteración psicológica o comportamental, de tal forma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que su evaluación y diagnóstico se apoya en criterios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únicamente psicológicos y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comportamentales. La utilización en este campo de la noción de “enfermedad”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presenta una ambigüedad que no está exenta de intereses corporativos y que,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desde luego, no obedece a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la naturaleza de las cosas</w:t>
      </w:r>
      <w:r>
        <w:rPr>
          <w:rFonts w:ascii="Arial" w:hAnsi="Arial" w:cs="Arial"/>
          <w:sz w:val="24"/>
        </w:rPr>
        <w:t xml:space="preserve">. </w:t>
      </w:r>
    </w:p>
    <w:p w14:paraId="28B6C30A" w14:textId="0AC78D12" w:rsidR="008D2BB4" w:rsidRDefault="008D2BB4" w:rsidP="00B27B51">
      <w:pPr>
        <w:spacing w:line="360" w:lineRule="auto"/>
        <w:jc w:val="both"/>
        <w:rPr>
          <w:rFonts w:ascii="Arial" w:hAnsi="Arial" w:cs="Arial"/>
          <w:sz w:val="24"/>
        </w:rPr>
      </w:pPr>
      <w:r w:rsidRPr="008D2BB4">
        <w:rPr>
          <w:rFonts w:ascii="Arial" w:hAnsi="Arial" w:cs="Arial"/>
          <w:sz w:val="24"/>
        </w:rPr>
        <w:t>Las funciones profesionales de los psicólogos clínicos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y de los psiquiatras convergen en gran medida en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cuanto que tienen el mismo objeto: los trastornos psicológicos o mentales. Es evidente que el psiquiatra no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está suficientemente formado para utilizar con destreza los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tratamientos psicológicos ni los instrumentos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diagnósticos desarrollados por la investigación psicológica, ni el psicólogo posee la habilitación legal ni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por ello la formación necesaria, en la misma proporción, para hacer uso de terapéuticas farmacológicas.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Por ello, y en beneficio de la persona afectada, se impone la cooperación de ambos profesionales en un</w:t>
      </w:r>
      <w:r>
        <w:rPr>
          <w:rFonts w:ascii="Arial" w:hAnsi="Arial" w:cs="Arial"/>
          <w:sz w:val="24"/>
        </w:rPr>
        <w:t xml:space="preserve"> </w:t>
      </w:r>
      <w:r w:rsidRPr="008D2BB4">
        <w:rPr>
          <w:rFonts w:ascii="Arial" w:hAnsi="Arial" w:cs="Arial"/>
          <w:sz w:val="24"/>
        </w:rPr>
        <w:t>plano de igualdad</w:t>
      </w:r>
    </w:p>
    <w:p w14:paraId="247B9EDE" w14:textId="358A6E62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1AB9873C" w14:textId="5A85D645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5B7A0E39" w14:textId="748095E4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04034F55" w14:textId="0E071AF7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41A23A37" w14:textId="07A02A93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268DEDAB" w14:textId="2DE38FAA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60982ADD" w14:textId="48B13B9F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p w14:paraId="52492CB6" w14:textId="7D280DBB" w:rsidR="00B27B51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Consulta bibliográfica: </w:t>
      </w:r>
    </w:p>
    <w:p w14:paraId="71CD3F41" w14:textId="30CDD5A6" w:rsidR="00B27B51" w:rsidRDefault="00720C27" w:rsidP="00B27B51">
      <w:pPr>
        <w:spacing w:line="360" w:lineRule="auto"/>
        <w:jc w:val="both"/>
        <w:rPr>
          <w:rStyle w:val="Hipervnculo"/>
          <w:rFonts w:ascii="Arial" w:hAnsi="Arial" w:cs="Arial"/>
          <w:sz w:val="24"/>
        </w:rPr>
      </w:pPr>
      <w:hyperlink r:id="rId10" w:history="1">
        <w:r w:rsidR="00B27B51" w:rsidRPr="006570A4">
          <w:rPr>
            <w:rStyle w:val="Hipervnculo"/>
            <w:rFonts w:ascii="Arial" w:hAnsi="Arial" w:cs="Arial"/>
            <w:sz w:val="24"/>
          </w:rPr>
          <w:t>https://www.redalyc.org/pdf/778/77808501.pdf</w:t>
        </w:r>
      </w:hyperlink>
    </w:p>
    <w:p w14:paraId="638A0A48" w14:textId="77777777" w:rsidR="00B27B51" w:rsidRPr="00BC24E9" w:rsidRDefault="00B27B51" w:rsidP="00B27B51">
      <w:pPr>
        <w:spacing w:line="360" w:lineRule="auto"/>
        <w:jc w:val="both"/>
        <w:rPr>
          <w:rFonts w:ascii="Arial" w:hAnsi="Arial" w:cs="Arial"/>
          <w:sz w:val="24"/>
        </w:rPr>
      </w:pPr>
    </w:p>
    <w:sectPr w:rsidR="00B27B51" w:rsidRPr="00BC24E9" w:rsidSect="003A00B0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C4CC8" w14:textId="77777777" w:rsidR="00720C27" w:rsidRDefault="00720C27" w:rsidP="003A00B0">
      <w:pPr>
        <w:spacing w:after="0" w:line="240" w:lineRule="auto"/>
      </w:pPr>
      <w:r>
        <w:separator/>
      </w:r>
    </w:p>
  </w:endnote>
  <w:endnote w:type="continuationSeparator" w:id="0">
    <w:p w14:paraId="7F013C9C" w14:textId="77777777" w:rsidR="00720C27" w:rsidRDefault="00720C27" w:rsidP="003A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669AA" w14:textId="77777777" w:rsidR="00297D65" w:rsidRDefault="00297D65">
    <w:pPr>
      <w:pStyle w:val="Piedepgina"/>
      <w:jc w:val="center"/>
      <w:rPr>
        <w:caps/>
        <w:noProof/>
        <w:color w:val="94B6D2" w:themeColor="accent1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1F6E87" wp14:editId="4FDFDD66">
              <wp:simplePos x="0" y="0"/>
              <wp:positionH relativeFrom="column">
                <wp:posOffset>-1007946</wp:posOffset>
              </wp:positionH>
              <wp:positionV relativeFrom="paragraph">
                <wp:posOffset>-2345723</wp:posOffset>
              </wp:positionV>
              <wp:extent cx="481096" cy="2927249"/>
              <wp:effectExtent l="0" t="0" r="0" b="6985"/>
              <wp:wrapNone/>
              <wp:docPr id="195" name="Text Box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096" cy="29272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A6A6A6" w:themeColor="background1" w:themeShade="A6"/>
                              <w:sz w:val="32"/>
                            </w:rPr>
                            <w:alias w:val="Author"/>
                            <w:tag w:val=""/>
                            <w:id w:val="101982441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E52D5AF" w14:textId="76733908" w:rsidR="00297D65" w:rsidRPr="002A36E8" w:rsidRDefault="002E77FB" w:rsidP="002A36E8">
                              <w:pPr>
                                <w:jc w:val="right"/>
                                <w:rPr>
                                  <w:color w:val="A6A6A6" w:themeColor="background1" w:themeShade="A6"/>
                                  <w:sz w:val="32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  <w:sz w:val="32"/>
                                </w:rPr>
                                <w:t>Autor: Carlos Méndez.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F6E87"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42" type="#_x0000_t202" style="position:absolute;left:0;text-align:left;margin-left:-79.35pt;margin-top:-184.7pt;width:37.9pt;height:2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" filled="f" stroked="f" strokeweight=".5pt">
              <v:textbox style="layout-flow:vertical">
                <w:txbxContent>
                  <w:sdt>
                    <w:sdtPr>
                      <w:rPr>
                        <w:color w:val="A6A6A6" w:themeColor="background1" w:themeShade="A6"/>
                        <w:sz w:val="32"/>
                      </w:rPr>
                      <w:alias w:val="Author"/>
                      <w:tag w:val=""/>
                      <w:id w:val="1019824418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2E52D5AF" w14:textId="76733908" w:rsidR="00297D65" w:rsidRPr="002A36E8" w:rsidRDefault="002E77FB" w:rsidP="002A36E8">
                        <w:pPr>
                          <w:jc w:val="right"/>
                          <w:rPr>
                            <w:color w:val="A6A6A6" w:themeColor="background1" w:themeShade="A6"/>
                            <w:sz w:val="32"/>
                          </w:rPr>
                        </w:pPr>
                        <w:r>
                          <w:rPr>
                            <w:color w:val="A6A6A6" w:themeColor="background1" w:themeShade="A6"/>
                            <w:sz w:val="32"/>
                          </w:rPr>
                          <w:t>Autor: Carlos Méndez.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  <w:p w14:paraId="07207468" w14:textId="77777777" w:rsidR="00297D65" w:rsidRDefault="00297D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C0820" w14:textId="77777777" w:rsidR="00297D65" w:rsidRDefault="00B128E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A3D8046" wp14:editId="046EDEB1">
              <wp:simplePos x="0" y="0"/>
              <wp:positionH relativeFrom="column">
                <wp:posOffset>5892165</wp:posOffset>
              </wp:positionH>
              <wp:positionV relativeFrom="paragraph">
                <wp:posOffset>-2101908</wp:posOffset>
              </wp:positionV>
              <wp:extent cx="480695" cy="2504325"/>
              <wp:effectExtent l="0" t="0" r="0" b="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695" cy="250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E9A983" w14:textId="2A224718" w:rsidR="00297D65" w:rsidRPr="007F0B3B" w:rsidRDefault="004462BD" w:rsidP="002A36E8">
                          <w:pPr>
                            <w:rPr>
                              <w:color w:val="A6A6A6" w:themeColor="background1" w:themeShade="A6"/>
                              <w:sz w:val="32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32"/>
                              <w:lang w:val="es-MX"/>
                            </w:rPr>
                            <w:t>Psicología Clínica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D8046"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43" type="#_x0000_t202" style="position:absolute;margin-left:463.95pt;margin-top:-165.5pt;width:37.85pt;height:19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" filled="f" stroked="f" strokeweight=".5pt">
              <v:textbox style="layout-flow:vertical;mso-layout-flow-alt:bottom-to-top">
                <w:txbxContent>
                  <w:p w14:paraId="34E9A983" w14:textId="2A224718" w:rsidR="00297D65" w:rsidRPr="007F0B3B" w:rsidRDefault="004462BD" w:rsidP="002A36E8">
                    <w:pPr>
                      <w:rPr>
                        <w:color w:val="A6A6A6" w:themeColor="background1" w:themeShade="A6"/>
                        <w:sz w:val="32"/>
                      </w:rPr>
                    </w:pPr>
                    <w:r>
                      <w:rPr>
                        <w:color w:val="A6A6A6" w:themeColor="background1" w:themeShade="A6"/>
                        <w:sz w:val="32"/>
                        <w:lang w:val="es-MX"/>
                      </w:rPr>
                      <w:t>Psicología Clínica</w:t>
                    </w:r>
                  </w:p>
                </w:txbxContent>
              </v:textbox>
            </v:shape>
          </w:pict>
        </mc:Fallback>
      </mc:AlternateContent>
    </w:r>
    <w:r w:rsidR="00815D1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2C61D6F0" wp14:editId="407F763A">
              <wp:simplePos x="0" y="0"/>
              <wp:positionH relativeFrom="column">
                <wp:posOffset>5178107</wp:posOffset>
              </wp:positionH>
              <wp:positionV relativeFrom="paragraph">
                <wp:posOffset>-604202</wp:posOffset>
              </wp:positionV>
              <wp:extent cx="1840208" cy="359411"/>
              <wp:effectExtent l="0" t="2857" r="5397" b="5398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840208" cy="359411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9B8C4" id="Rectangle 9" o:spid="_x0000_s1026" style="position:absolute;margin-left:407.7pt;margin-top:-47.55pt;width:144.9pt;height:28.3pt;rotation:-9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" fillcolor="#a5ab81 [3206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6D5A8" w14:textId="77777777" w:rsidR="00720C27" w:rsidRDefault="00720C27" w:rsidP="003A00B0">
      <w:pPr>
        <w:spacing w:after="0" w:line="240" w:lineRule="auto"/>
      </w:pPr>
      <w:r>
        <w:separator/>
      </w:r>
    </w:p>
  </w:footnote>
  <w:footnote w:type="continuationSeparator" w:id="0">
    <w:p w14:paraId="261A8686" w14:textId="77777777" w:rsidR="00720C27" w:rsidRDefault="00720C27" w:rsidP="003A0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E920B" w14:textId="77777777" w:rsidR="00297D65" w:rsidRDefault="00C126DB" w:rsidP="002A36E8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D0DCC2F" wp14:editId="255F12F9">
              <wp:simplePos x="0" y="0"/>
              <wp:positionH relativeFrom="column">
                <wp:posOffset>-1022985</wp:posOffset>
              </wp:positionH>
              <wp:positionV relativeFrom="paragraph">
                <wp:posOffset>-221615</wp:posOffset>
              </wp:positionV>
              <wp:extent cx="7410450" cy="64960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0450" cy="649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808080" w:themeColor="background1" w:themeShade="80"/>
                              <w:sz w:val="48"/>
                            </w:rPr>
                            <w:alias w:val="Title"/>
                            <w:tag w:val=""/>
                            <w:id w:val="162672695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4FB66D2" w14:textId="77777777" w:rsidR="000A5E20" w:rsidRPr="002A36E8" w:rsidRDefault="00E059D9" w:rsidP="00D90C99">
                              <w:pPr>
                                <w:rPr>
                                  <w:color w:val="808080" w:themeColor="background1" w:themeShade="80"/>
                                  <w:sz w:val="48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48"/>
                                  <w:lang w:val="es-MX"/>
                                </w:rPr>
                                <w:t>Universidad del sureste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CC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0" type="#_x0000_t202" style="position:absolute;margin-left:-80.55pt;margin-top:-17.45pt;width:583.5pt;height:5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" filled="f" stroked="f" strokeweight=".5pt">
              <v:textbox>
                <w:txbxContent>
                  <w:sdt>
                    <w:sdtPr>
                      <w:rPr>
                        <w:color w:val="808080" w:themeColor="background1" w:themeShade="80"/>
                        <w:sz w:val="48"/>
                      </w:rPr>
                      <w:alias w:val="Title"/>
                      <w:tag w:val=""/>
                      <w:id w:val="162672695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4FB66D2" w14:textId="77777777" w:rsidR="000A5E20" w:rsidRPr="002A36E8" w:rsidRDefault="00E059D9" w:rsidP="00D90C99">
                        <w:pPr>
                          <w:rPr>
                            <w:color w:val="808080" w:themeColor="background1" w:themeShade="80"/>
                            <w:sz w:val="48"/>
                          </w:rPr>
                        </w:pPr>
                        <w:r>
                          <w:rPr>
                            <w:color w:val="808080" w:themeColor="background1" w:themeShade="80"/>
                            <w:sz w:val="48"/>
                            <w:lang w:val="es-MX"/>
                          </w:rPr>
                          <w:t>Universidad del sureste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7F0B3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B67A383" wp14:editId="61F8B640">
              <wp:simplePos x="0" y="0"/>
              <wp:positionH relativeFrom="column">
                <wp:posOffset>-998855</wp:posOffset>
              </wp:positionH>
              <wp:positionV relativeFrom="paragraph">
                <wp:posOffset>-398254</wp:posOffset>
              </wp:positionV>
              <wp:extent cx="7134729" cy="10633710"/>
              <wp:effectExtent l="0" t="0" r="9525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729" cy="106337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86F5AF" id="Rectangle 27" o:spid="_x0000_s1026" style="position:absolute;margin-left:-78.65pt;margin-top:-31.35pt;width:561.8pt;height:837.3pt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" fillcolor="white [3212]" stroked="f" strokeweight="1pt"/>
          </w:pict>
        </mc:Fallback>
      </mc:AlternateContent>
    </w:r>
  </w:p>
  <w:p w14:paraId="3C95A63C" w14:textId="77777777" w:rsidR="00297D65" w:rsidRPr="002A36E8" w:rsidRDefault="007F0B3B" w:rsidP="002A36E8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1D74910A" wp14:editId="1BECF3AB">
              <wp:simplePos x="0" y="0"/>
              <wp:positionH relativeFrom="column">
                <wp:posOffset>4918777</wp:posOffset>
              </wp:positionH>
              <wp:positionV relativeFrom="paragraph">
                <wp:posOffset>1744345</wp:posOffset>
              </wp:positionV>
              <wp:extent cx="7315200" cy="6289675"/>
              <wp:effectExtent l="38100" t="38100" r="38100" b="34925"/>
              <wp:wrapNone/>
              <wp:docPr id="25" name="Oval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628967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81A5683" id="Oval 25" o:spid="_x0000_s1026" style="position:absolute;margin-left:387.3pt;margin-top:137.35pt;width:8in;height:495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" filled="f" strokecolor="#dd8047 [3205]" strokeweight="6pt">
              <v:stroke joinstyle="miter"/>
            </v:oval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C4CA216" wp14:editId="52F32452">
              <wp:simplePos x="0" y="0"/>
              <wp:positionH relativeFrom="column">
                <wp:posOffset>5713162</wp:posOffset>
              </wp:positionH>
              <wp:positionV relativeFrom="paragraph">
                <wp:posOffset>2178050</wp:posOffset>
              </wp:positionV>
              <wp:extent cx="6652895" cy="5391785"/>
              <wp:effectExtent l="19050" t="19050" r="14605" b="18415"/>
              <wp:wrapNone/>
              <wp:docPr id="24" name="Oval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2895" cy="5391785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7398CE4" id="Oval 24" o:spid="_x0000_s1026" style="position:absolute;margin-left:449.85pt;margin-top:171.5pt;width:523.85pt;height:4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" filled="f" strokecolor="#dd8047 [3205]" strokeweight="3pt">
              <v:stroke joinstyle="miter"/>
            </v:oval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54C54138" wp14:editId="2E63DC9C">
              <wp:simplePos x="0" y="0"/>
              <wp:positionH relativeFrom="column">
                <wp:posOffset>1670852</wp:posOffset>
              </wp:positionH>
              <wp:positionV relativeFrom="paragraph">
                <wp:posOffset>119681</wp:posOffset>
              </wp:positionV>
              <wp:extent cx="6494780" cy="5233670"/>
              <wp:effectExtent l="38100" t="38100" r="39370" b="43180"/>
              <wp:wrapNone/>
              <wp:docPr id="26" name="Oval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4780" cy="5233670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1FEEF3F" id="Oval 26" o:spid="_x0000_s1026" style="position:absolute;margin-left:131.55pt;margin-top:9.4pt;width:511.4pt;height:412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" filled="f" strokecolor="#7f7f7f [1612]" strokeweight="6pt">
              <v:stroke joinstyle="miter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F4834" w14:textId="77777777" w:rsidR="00297D65" w:rsidRDefault="007F0B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13094A" wp14:editId="1D5833B4">
              <wp:simplePos x="0" y="0"/>
              <wp:positionH relativeFrom="column">
                <wp:posOffset>-1061085</wp:posOffset>
              </wp:positionH>
              <wp:positionV relativeFrom="paragraph">
                <wp:posOffset>-221615</wp:posOffset>
              </wp:positionV>
              <wp:extent cx="7435850" cy="649605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35850" cy="649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808080" w:themeColor="background1" w:themeShade="80"/>
                              <w:sz w:val="48"/>
                            </w:rPr>
                            <w:alias w:val="Title"/>
                            <w:tag w:val=""/>
                            <w:id w:val="-60819682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FFD88B" w14:textId="77777777" w:rsidR="00297D65" w:rsidRPr="007F0B3B" w:rsidRDefault="00E059D9" w:rsidP="002A36E8">
                              <w:pPr>
                                <w:jc w:val="right"/>
                                <w:rPr>
                                  <w:color w:val="808080" w:themeColor="background1" w:themeShade="80"/>
                                  <w:sz w:val="48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48"/>
                                  <w:lang w:val="es-MX"/>
                                </w:rPr>
                                <w:t>Universidad del sureste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3094A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1" type="#_x0000_t202" style="position:absolute;margin-left:-83.55pt;margin-top:-17.45pt;width:585.5pt;height:5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" filled="f" stroked="f" strokeweight=".5pt">
              <v:textbox>
                <w:txbxContent>
                  <w:sdt>
                    <w:sdtPr>
                      <w:rPr>
                        <w:color w:val="808080" w:themeColor="background1" w:themeShade="80"/>
                        <w:sz w:val="48"/>
                      </w:rPr>
                      <w:alias w:val="Title"/>
                      <w:tag w:val=""/>
                      <w:id w:val="-60819682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CFFD88B" w14:textId="77777777" w:rsidR="00297D65" w:rsidRPr="007F0B3B" w:rsidRDefault="00E059D9" w:rsidP="002A36E8">
                        <w:pPr>
                          <w:jc w:val="right"/>
                          <w:rPr>
                            <w:color w:val="808080" w:themeColor="background1" w:themeShade="80"/>
                            <w:sz w:val="48"/>
                          </w:rPr>
                        </w:pPr>
                        <w:r>
                          <w:rPr>
                            <w:color w:val="808080" w:themeColor="background1" w:themeShade="80"/>
                            <w:sz w:val="48"/>
                            <w:lang w:val="es-MX"/>
                          </w:rPr>
                          <w:t>Universidad del sureste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42217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7" behindDoc="1" locked="0" layoutInCell="1" allowOverlap="1" wp14:anchorId="5BC42F5F" wp14:editId="105A2515">
              <wp:simplePos x="0" y="0"/>
              <wp:positionH relativeFrom="column">
                <wp:posOffset>-695124</wp:posOffset>
              </wp:positionH>
              <wp:positionV relativeFrom="paragraph">
                <wp:posOffset>-450215</wp:posOffset>
              </wp:positionV>
              <wp:extent cx="7134729" cy="10633710"/>
              <wp:effectExtent l="0" t="0" r="9525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729" cy="106337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BD93460" id="Rectangle 13" o:spid="_x0000_s1026" style="position:absolute;margin-left:-54.75pt;margin-top:-35.45pt;width:561.8pt;height:837.3pt;z-index:-2516152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" fillcolor="white [3212]" stroked="f" strokeweight="1pt"/>
          </w:pict>
        </mc:Fallback>
      </mc:AlternateContent>
    </w:r>
    <w:r w:rsidR="0042217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599" behindDoc="1" locked="0" layoutInCell="1" allowOverlap="1" wp14:anchorId="6D4D5ABC" wp14:editId="4B9EE2C5">
              <wp:simplePos x="0" y="0"/>
              <wp:positionH relativeFrom="column">
                <wp:posOffset>-2908935</wp:posOffset>
              </wp:positionH>
              <wp:positionV relativeFrom="paragraph">
                <wp:posOffset>247015</wp:posOffset>
              </wp:positionV>
              <wp:extent cx="6494780" cy="5233670"/>
              <wp:effectExtent l="38100" t="38100" r="39370" b="43180"/>
              <wp:wrapNone/>
              <wp:docPr id="15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4780" cy="5233670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575B92A" id="Oval 15" o:spid="_x0000_s1026" style="position:absolute;margin-left:-229.05pt;margin-top:19.45pt;width:511.4pt;height:412.1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" filled="f" strokecolor="#7f7f7f [1612]" strokeweight="6pt">
              <v:stroke joinstyle="miter"/>
            </v:oval>
          </w:pict>
        </mc:Fallback>
      </mc:AlternateContent>
    </w:r>
    <w:r w:rsidR="0042217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96E7ECD" wp14:editId="0F035325">
              <wp:simplePos x="0" y="0"/>
              <wp:positionH relativeFrom="column">
                <wp:posOffset>-7039501</wp:posOffset>
              </wp:positionH>
              <wp:positionV relativeFrom="paragraph">
                <wp:posOffset>2513701</wp:posOffset>
              </wp:positionV>
              <wp:extent cx="6653049" cy="5391807"/>
              <wp:effectExtent l="19050" t="19050" r="14605" b="18415"/>
              <wp:wrapNone/>
              <wp:docPr id="12" name="Ova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3049" cy="5391807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61F76D7" id="Oval 12" o:spid="_x0000_s1026" style="position:absolute;margin-left:-554.3pt;margin-top:197.95pt;width:523.85pt;height:4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" filled="f" strokecolor="#dd8047 [3205]" strokeweight="3pt">
              <v:stroke joinstyle="miter"/>
            </v:oval>
          </w:pict>
        </mc:Fallback>
      </mc:AlternateContent>
    </w:r>
    <w:r w:rsidR="0042217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D996FA9" wp14:editId="525D693B">
              <wp:simplePos x="0" y="0"/>
              <wp:positionH relativeFrom="column">
                <wp:posOffset>-7192010</wp:posOffset>
              </wp:positionH>
              <wp:positionV relativeFrom="paragraph">
                <wp:posOffset>1955800</wp:posOffset>
              </wp:positionV>
              <wp:extent cx="7315200" cy="6289675"/>
              <wp:effectExtent l="38100" t="38100" r="38100" b="34925"/>
              <wp:wrapNone/>
              <wp:docPr id="11" name="Ova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628967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5894598" id="Oval 11" o:spid="_x0000_s1026" style="position:absolute;margin-left:-566.3pt;margin-top:154pt;width:8in;height:495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" filled="f" strokecolor="#dd8047 [3205]" strokeweight="6pt">
              <v:stroke joinstyle="miter"/>
            </v:oval>
          </w:pict>
        </mc:Fallback>
      </mc:AlternateContent>
    </w:r>
    <w:r w:rsidR="00815D1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49AD72B" wp14:editId="233D8B8D">
              <wp:simplePos x="0" y="0"/>
              <wp:positionH relativeFrom="column">
                <wp:posOffset>4437380</wp:posOffset>
              </wp:positionH>
              <wp:positionV relativeFrom="paragraph">
                <wp:posOffset>-102651</wp:posOffset>
              </wp:positionV>
              <wp:extent cx="1995170" cy="359410"/>
              <wp:effectExtent l="0" t="0" r="5080" b="254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5170" cy="35941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15B05D" id="Rectangle 10" o:spid="_x0000_s1026" style="position:absolute;margin-left:349.4pt;margin-top:-8.1pt;width:157.1pt;height:28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" fillcolor="#968c8c [320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C60AE6"/>
    <w:multiLevelType w:val="hybridMultilevel"/>
    <w:tmpl w:val="2E88895C"/>
    <w:lvl w:ilvl="0" w:tplc="3F76DF0C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7C0606"/>
    <w:multiLevelType w:val="hybridMultilevel"/>
    <w:tmpl w:val="6EC61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30C68"/>
    <w:multiLevelType w:val="hybridMultilevel"/>
    <w:tmpl w:val="CFEAD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42893"/>
    <w:multiLevelType w:val="hybridMultilevel"/>
    <w:tmpl w:val="87B238B8"/>
    <w:lvl w:ilvl="0" w:tplc="45DC6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E11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0CF1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A4A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A2F1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18056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D0F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1E5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CF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B6"/>
    <w:rsid w:val="000342FF"/>
    <w:rsid w:val="0004427E"/>
    <w:rsid w:val="00047D47"/>
    <w:rsid w:val="000A5E20"/>
    <w:rsid w:val="001274C7"/>
    <w:rsid w:val="00131C00"/>
    <w:rsid w:val="00182AA0"/>
    <w:rsid w:val="0020580E"/>
    <w:rsid w:val="00241DD4"/>
    <w:rsid w:val="00256A95"/>
    <w:rsid w:val="00297D65"/>
    <w:rsid w:val="002A36E8"/>
    <w:rsid w:val="002B5414"/>
    <w:rsid w:val="002E77FB"/>
    <w:rsid w:val="003252C3"/>
    <w:rsid w:val="00325A03"/>
    <w:rsid w:val="003616CA"/>
    <w:rsid w:val="003A00B0"/>
    <w:rsid w:val="004007A9"/>
    <w:rsid w:val="0042217B"/>
    <w:rsid w:val="004462BD"/>
    <w:rsid w:val="00465E23"/>
    <w:rsid w:val="004B71FA"/>
    <w:rsid w:val="00511CF6"/>
    <w:rsid w:val="00587831"/>
    <w:rsid w:val="005A291E"/>
    <w:rsid w:val="005D0ECB"/>
    <w:rsid w:val="00607018"/>
    <w:rsid w:val="006246C6"/>
    <w:rsid w:val="0063128D"/>
    <w:rsid w:val="00633CB6"/>
    <w:rsid w:val="00634B96"/>
    <w:rsid w:val="00652646"/>
    <w:rsid w:val="006E477D"/>
    <w:rsid w:val="006F1C29"/>
    <w:rsid w:val="00702C8B"/>
    <w:rsid w:val="00720C27"/>
    <w:rsid w:val="00754F70"/>
    <w:rsid w:val="007800A0"/>
    <w:rsid w:val="007855C9"/>
    <w:rsid w:val="007F0B3B"/>
    <w:rsid w:val="00815D19"/>
    <w:rsid w:val="00885264"/>
    <w:rsid w:val="008D2BB4"/>
    <w:rsid w:val="00966B12"/>
    <w:rsid w:val="009C69F5"/>
    <w:rsid w:val="00A0673F"/>
    <w:rsid w:val="00A1286E"/>
    <w:rsid w:val="00A46B32"/>
    <w:rsid w:val="00AA55CB"/>
    <w:rsid w:val="00AD5154"/>
    <w:rsid w:val="00AE5204"/>
    <w:rsid w:val="00AE77D2"/>
    <w:rsid w:val="00B128E8"/>
    <w:rsid w:val="00B27B51"/>
    <w:rsid w:val="00B4559C"/>
    <w:rsid w:val="00B613B9"/>
    <w:rsid w:val="00B764F6"/>
    <w:rsid w:val="00BB49AC"/>
    <w:rsid w:val="00BC24E9"/>
    <w:rsid w:val="00BE0B32"/>
    <w:rsid w:val="00C126DB"/>
    <w:rsid w:val="00C70973"/>
    <w:rsid w:val="00CC5F44"/>
    <w:rsid w:val="00CE20EC"/>
    <w:rsid w:val="00D90C99"/>
    <w:rsid w:val="00E005F8"/>
    <w:rsid w:val="00E059D9"/>
    <w:rsid w:val="00E71208"/>
    <w:rsid w:val="00E87C29"/>
    <w:rsid w:val="00EA0F37"/>
    <w:rsid w:val="00EA1F90"/>
    <w:rsid w:val="00EC7C42"/>
    <w:rsid w:val="00EF38B7"/>
    <w:rsid w:val="00F034D5"/>
    <w:rsid w:val="00F30D50"/>
    <w:rsid w:val="00F83A58"/>
    <w:rsid w:val="00FB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6A4AD"/>
  <w15:chartTrackingRefBased/>
  <w15:docId w15:val="{B5EF93B7-79A5-409B-811E-B679841B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0B0"/>
  </w:style>
  <w:style w:type="paragraph" w:styleId="Ttulo1">
    <w:name w:val="heading 1"/>
    <w:basedOn w:val="Normal"/>
    <w:next w:val="Normal"/>
    <w:link w:val="Ttulo1Car"/>
    <w:uiPriority w:val="9"/>
    <w:qFormat/>
    <w:rsid w:val="003A00B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00B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A00B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00B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00B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00B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00B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00B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00B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00B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3A00B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3A00B0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00B0"/>
    <w:rPr>
      <w:rFonts w:asciiTheme="majorHAnsi" w:eastAsiaTheme="majorEastAsia" w:hAnsiTheme="majorHAnsi" w:cstheme="majorBidi"/>
      <w:cap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00B0"/>
    <w:rPr>
      <w:rFonts w:asciiTheme="majorHAnsi" w:eastAsiaTheme="majorEastAsia" w:hAnsiTheme="majorHAnsi" w:cstheme="majorBidi"/>
      <w:i/>
      <w:iCs/>
      <w:cap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00B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00B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00B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00B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A00B0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3A00B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3A00B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A00B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00B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A00B0"/>
    <w:rPr>
      <w:b/>
      <w:bCs/>
    </w:rPr>
  </w:style>
  <w:style w:type="character" w:styleId="nfasis">
    <w:name w:val="Emphasis"/>
    <w:basedOn w:val="Fuentedeprrafopredeter"/>
    <w:uiPriority w:val="20"/>
    <w:qFormat/>
    <w:rsid w:val="003A00B0"/>
    <w:rPr>
      <w:i/>
      <w:iCs/>
    </w:rPr>
  </w:style>
  <w:style w:type="paragraph" w:styleId="Sinespaciado">
    <w:name w:val="No Spacing"/>
    <w:link w:val="SinespaciadoCar"/>
    <w:uiPriority w:val="1"/>
    <w:qFormat/>
    <w:rsid w:val="003A00B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A00B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Car">
    <w:name w:val="Cita Car"/>
    <w:basedOn w:val="Fuentedeprrafopredeter"/>
    <w:link w:val="Cita"/>
    <w:uiPriority w:val="29"/>
    <w:rsid w:val="003A00B0"/>
    <w:rPr>
      <w:rFonts w:asciiTheme="majorHAnsi" w:eastAsiaTheme="majorEastAsia" w:hAnsiTheme="majorHAnsi" w:cstheme="majorBidi"/>
      <w:sz w:val="25"/>
      <w:szCs w:val="2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00B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00B0"/>
    <w:rPr>
      <w:color w:val="404040" w:themeColor="text1" w:themeTint="BF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A00B0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A00B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A00B0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A00B0"/>
    <w:rPr>
      <w:b/>
      <w:bCs/>
      <w:caps w:val="0"/>
      <w:smallCaps/>
      <w:color w:val="auto"/>
      <w:spacing w:val="3"/>
      <w:u w:val="single"/>
    </w:rPr>
  </w:style>
  <w:style w:type="character" w:styleId="Ttulodellibro">
    <w:name w:val="Book Title"/>
    <w:basedOn w:val="Fuentedeprrafopredeter"/>
    <w:uiPriority w:val="33"/>
    <w:qFormat/>
    <w:rsid w:val="003A00B0"/>
    <w:rPr>
      <w:b/>
      <w:bCs/>
      <w:smallCaps/>
      <w:spacing w:val="7"/>
    </w:rPr>
  </w:style>
  <w:style w:type="paragraph" w:styleId="TtuloTDC">
    <w:name w:val="TOC Heading"/>
    <w:basedOn w:val="Ttulo1"/>
    <w:next w:val="Normal"/>
    <w:uiPriority w:val="39"/>
    <w:unhideWhenUsed/>
    <w:qFormat/>
    <w:rsid w:val="003A00B0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A00B0"/>
  </w:style>
  <w:style w:type="paragraph" w:styleId="Encabezado">
    <w:name w:val="header"/>
    <w:basedOn w:val="Normal"/>
    <w:link w:val="EncabezadoCar"/>
    <w:uiPriority w:val="99"/>
    <w:unhideWhenUsed/>
    <w:rsid w:val="003A00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0B0"/>
  </w:style>
  <w:style w:type="paragraph" w:styleId="Piedepgina">
    <w:name w:val="footer"/>
    <w:basedOn w:val="Normal"/>
    <w:link w:val="PiedepginaCar"/>
    <w:uiPriority w:val="99"/>
    <w:unhideWhenUsed/>
    <w:rsid w:val="003A00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0B0"/>
  </w:style>
  <w:style w:type="character" w:styleId="Textodelmarcadordeposicin">
    <w:name w:val="Placeholder Text"/>
    <w:basedOn w:val="Fuentedeprrafopredeter"/>
    <w:uiPriority w:val="99"/>
    <w:semiHidden/>
    <w:rsid w:val="0020580E"/>
    <w:rPr>
      <w:color w:val="808080"/>
    </w:rPr>
  </w:style>
  <w:style w:type="paragraph" w:styleId="TDC1">
    <w:name w:val="toc 1"/>
    <w:basedOn w:val="Normal"/>
    <w:next w:val="Normal"/>
    <w:autoRedefine/>
    <w:uiPriority w:val="39"/>
    <w:unhideWhenUsed/>
    <w:rsid w:val="002A36E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A36E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A36E8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2A36E8"/>
    <w:rPr>
      <w:color w:val="F7B615" w:themeColor="hyperlink"/>
      <w:u w:val="single"/>
    </w:rPr>
  </w:style>
  <w:style w:type="paragraph" w:styleId="Prrafodelista">
    <w:name w:val="List Paragraph"/>
    <w:basedOn w:val="Normal"/>
    <w:uiPriority w:val="34"/>
    <w:qFormat/>
    <w:rsid w:val="0004427E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AE5204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36"/>
      <w:szCs w:val="3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5204"/>
    <w:rPr>
      <w:rFonts w:ascii="Candara" w:eastAsia="Candara" w:hAnsi="Candara" w:cs="Candara"/>
      <w:sz w:val="36"/>
      <w:szCs w:val="36"/>
      <w:lang w:val="es-ES" w:eastAsia="es-ES" w:bidi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8D2B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edalyc.org/pdf/778/77808501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r\AppData\Local\Temp\Rar$DIa15096.28767\Plantilla%20Word%2070%20-%202007,%202010%20y%202013%20-%20Valor%20Creativo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B291B1-33F7-4FFE-A494-77FEE2DA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70 - 2007, 2010 y 2013 - Valor Creativo</Template>
  <TotalTime>146</TotalTime>
  <Pages>3</Pages>
  <Words>275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 del sureste</vt:lpstr>
      <vt:lpstr>Valor Creativo</vt:lpstr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del sureste</dc:title>
  <dc:subject>Psicología Clínica.</dc:subject>
  <dc:creator>Autor: Carlos Méndez.</dc:creator>
  <cp:keywords/>
  <dc:description/>
  <cp:lastModifiedBy>Carlos Miguel M.G.</cp:lastModifiedBy>
  <cp:revision>6</cp:revision>
  <cp:lastPrinted>2020-05-30T00:49:00Z</cp:lastPrinted>
  <dcterms:created xsi:type="dcterms:W3CDTF">2021-03-06T18:21:00Z</dcterms:created>
  <dcterms:modified xsi:type="dcterms:W3CDTF">2021-03-06T20:47:00Z</dcterms:modified>
</cp:coreProperties>
</file>