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177"/>
        <w:tblW w:w="6187" w:type="pct"/>
        <w:tblLook w:val="0480" w:firstRow="0" w:lastRow="0" w:firstColumn="1" w:lastColumn="0" w:noHBand="0" w:noVBand="1"/>
      </w:tblPr>
      <w:tblGrid>
        <w:gridCol w:w="6192"/>
        <w:gridCol w:w="279"/>
        <w:gridCol w:w="538"/>
        <w:gridCol w:w="3145"/>
        <w:gridCol w:w="2084"/>
      </w:tblGrid>
      <w:tr w:rsidR="001F4C66" w:rsidRPr="00C45BE9" w14:paraId="72E21500" w14:textId="77777777" w:rsidTr="00856DEA">
        <w:trPr>
          <w:trHeight w:val="2515"/>
        </w:trPr>
        <w:tc>
          <w:tcPr>
            <w:tcW w:w="6380" w:type="dxa"/>
          </w:tcPr>
          <w:p w14:paraId="7FF75947" w14:textId="3393094F" w:rsidR="00114CA2" w:rsidRPr="00557A84" w:rsidRDefault="00114CA2" w:rsidP="00856DEA">
            <w:pPr>
              <w:pStyle w:val="Ttulo"/>
              <w:jc w:val="center"/>
              <w:rPr>
                <w:lang w:val="en-US"/>
              </w:rPr>
            </w:pPr>
            <w:r w:rsidRPr="00557A84">
              <w:rPr>
                <w:lang w:val="en-US"/>
              </w:rPr>
              <w:t>Dr. Edwin Yoa</w:t>
            </w:r>
            <w:r>
              <w:rPr>
                <w:lang w:val="en-US"/>
              </w:rPr>
              <w:t>ni</w:t>
            </w:r>
            <w:r w:rsidRPr="00557A84">
              <w:rPr>
                <w:lang w:val="en-US" w:bidi="es-MX"/>
              </w:rPr>
              <w:br/>
            </w:r>
            <w:r w:rsidRPr="00557A84">
              <w:rPr>
                <w:lang w:val="en-US"/>
              </w:rPr>
              <w:t>Lopez M</w:t>
            </w:r>
            <w:r>
              <w:rPr>
                <w:lang w:val="en-US"/>
              </w:rPr>
              <w:t>ontes</w:t>
            </w:r>
          </w:p>
        </w:tc>
        <w:tc>
          <w:tcPr>
            <w:tcW w:w="5858" w:type="dxa"/>
            <w:gridSpan w:val="4"/>
            <w:vAlign w:val="bottom"/>
          </w:tcPr>
          <w:p w14:paraId="4F28FF97" w14:textId="68D74649" w:rsidR="00114CA2" w:rsidRPr="00C45BE9" w:rsidRDefault="00114CA2" w:rsidP="00114CA2">
            <w:pPr>
              <w:jc w:val="center"/>
            </w:pPr>
            <w:r>
              <w:rPr>
                <w:b/>
                <w:noProof/>
                <w:sz w:val="36"/>
                <w:lang w:eastAsia="es-MX"/>
              </w:rPr>
              <w:drawing>
                <wp:inline distT="0" distB="0" distL="0" distR="0" wp14:anchorId="5BADB72E" wp14:editId="2657C202">
                  <wp:extent cx="1514006" cy="181680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.jp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34" cy="182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EA" w:rsidRPr="00C45BE9" w14:paraId="44AA6C2A" w14:textId="77777777" w:rsidTr="00856DEA">
        <w:trPr>
          <w:trHeight w:val="1134"/>
        </w:trPr>
        <w:tc>
          <w:tcPr>
            <w:tcW w:w="6098" w:type="dxa"/>
            <w:vMerge w:val="restart"/>
          </w:tcPr>
          <w:p w14:paraId="5FBE7A0D" w14:textId="77777777" w:rsidR="00114CA2" w:rsidRPr="00C45BE9" w:rsidRDefault="00114CA2" w:rsidP="00114CA2">
            <w:pPr>
              <w:pStyle w:val="Ttulo2"/>
              <w:jc w:val="both"/>
            </w:pPr>
            <w:r w:rsidRPr="00C45BE9">
              <w:rPr>
                <w:lang w:bidi="es-MX"/>
              </w:rPr>
              <w:t>Experiencia</w:t>
            </w:r>
          </w:p>
          <w:p w14:paraId="38FB9F6B" w14:textId="77777777" w:rsidR="009A5576" w:rsidRPr="009A5576" w:rsidRDefault="009A5576" w:rsidP="00856DEA">
            <w:pPr>
              <w:pStyle w:val="Prrafodelista"/>
              <w:numPr>
                <w:ilvl w:val="0"/>
                <w:numId w:val="25"/>
              </w:numPr>
              <w:ind w:left="749"/>
              <w:jc w:val="both"/>
            </w:pPr>
            <w:r w:rsidRPr="00E2035B">
              <w:rPr>
                <w:u w:val="single"/>
              </w:rPr>
              <w:t>Medico en Consulta</w:t>
            </w:r>
            <w:r>
              <w:t xml:space="preserve"> Externa Centro de salud El Triunfo Escuintla IMSS-Bienestar, Fin de semana: </w:t>
            </w:r>
            <w:r w:rsidRPr="00557A84">
              <w:rPr>
                <w:b/>
                <w:bCs/>
              </w:rPr>
              <w:t xml:space="preserve">junio 2024- a la fecha. </w:t>
            </w:r>
          </w:p>
          <w:p w14:paraId="281F95D4" w14:textId="77777777" w:rsidR="009A5576" w:rsidRDefault="009A5576" w:rsidP="009A5576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E2035B">
              <w:rPr>
                <w:u w:val="single"/>
              </w:rPr>
              <w:t>Primer ayudante</w:t>
            </w:r>
            <w:r>
              <w:t xml:space="preserve"> en cirugía: Hospital metropolitano/Santa Fe, </w:t>
            </w:r>
            <w:r w:rsidRPr="00557A84">
              <w:rPr>
                <w:b/>
                <w:bCs/>
              </w:rPr>
              <w:t xml:space="preserve">guardia nocturna a la fecha. </w:t>
            </w:r>
          </w:p>
          <w:p w14:paraId="5EC3A434" w14:textId="77777777" w:rsidR="009A5576" w:rsidRDefault="009A5576" w:rsidP="009A5576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E2035B">
              <w:rPr>
                <w:u w:val="single"/>
              </w:rPr>
              <w:t>Docencia</w:t>
            </w:r>
            <w:r>
              <w:t xml:space="preserve">: UDS agosto 2023- </w:t>
            </w:r>
            <w:r w:rsidRPr="00557A84">
              <w:rPr>
                <w:b/>
                <w:bCs/>
              </w:rPr>
              <w:t>A la fecha.</w:t>
            </w:r>
          </w:p>
          <w:p w14:paraId="127F55F4" w14:textId="77777777" w:rsidR="009A5576" w:rsidRDefault="009A5576" w:rsidP="009A5576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E2035B">
              <w:rPr>
                <w:u w:val="single"/>
              </w:rPr>
              <w:t>Docencia;</w:t>
            </w:r>
            <w:r>
              <w:t xml:space="preserve"> US septiembre 2023-Julio 2024</w:t>
            </w:r>
          </w:p>
          <w:p w14:paraId="3A113D2B" w14:textId="77777777" w:rsidR="009A5576" w:rsidRDefault="009A5576" w:rsidP="009A5576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E2035B">
              <w:rPr>
                <w:u w:val="single"/>
              </w:rPr>
              <w:t xml:space="preserve">08/Eventual </w:t>
            </w:r>
            <w:r>
              <w:t>Guardias de fin de semana Hospital general Tapachula. Septiembre 2023 - febrero 2024.</w:t>
            </w:r>
          </w:p>
          <w:p w14:paraId="601740DD" w14:textId="000E9166" w:rsidR="009A5576" w:rsidRDefault="009A5576" w:rsidP="009A5576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E2035B">
              <w:rPr>
                <w:u w:val="single"/>
              </w:rPr>
              <w:t>Medico de consulta externa</w:t>
            </w:r>
            <w:r>
              <w:t xml:space="preserve"> farmacia los ángeles carretera nueva Alemania, ejido El Edén. Enero 2023-agosto 2023.</w:t>
            </w:r>
          </w:p>
          <w:p w14:paraId="34CD6F14" w14:textId="30985C3C" w:rsidR="00114CA2" w:rsidRPr="00C45BE9" w:rsidRDefault="00114CA2" w:rsidP="00114CA2">
            <w:pPr>
              <w:pStyle w:val="Ttulo2"/>
            </w:pPr>
            <w:r w:rsidRPr="00C45BE9">
              <w:rPr>
                <w:lang w:bidi="es-MX"/>
              </w:rPr>
              <w:t>Formación</w:t>
            </w:r>
          </w:p>
          <w:p w14:paraId="482B2583" w14:textId="77777777" w:rsidR="00114CA2" w:rsidRDefault="00114CA2" w:rsidP="00114CA2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>Licenciatura en Médico Cirujano por la Universidad del soconusco campus Tapachula 2017-2022.</w:t>
            </w:r>
          </w:p>
          <w:p w14:paraId="3A4AE4DD" w14:textId="77777777" w:rsidR="00114CA2" w:rsidRPr="00C45BE9" w:rsidRDefault="00114CA2" w:rsidP="00114CA2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 xml:space="preserve">Premio Nacional al desempeño de Excelencia CENEVAL 2023, único premiado en Chiapas en ese ejercicio. </w:t>
            </w:r>
          </w:p>
          <w:p w14:paraId="663AB6B1" w14:textId="77777777" w:rsidR="00114CA2" w:rsidRDefault="00114CA2" w:rsidP="00114CA2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 xml:space="preserve">Servicio social: Centro de salud 5 de febrero, secretaria de salud: 2022-2023. </w:t>
            </w:r>
          </w:p>
          <w:p w14:paraId="757F9E48" w14:textId="77777777" w:rsidR="00114CA2" w:rsidRPr="00C45BE9" w:rsidRDefault="00114CA2" w:rsidP="00114CA2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>Internado medico de pregrado: Hospital general Tapachula 2021-2022.</w:t>
            </w:r>
          </w:p>
          <w:p w14:paraId="3BE82545" w14:textId="77777777" w:rsidR="00114CA2" w:rsidRPr="00C45BE9" w:rsidRDefault="00114CA2" w:rsidP="00114CA2"/>
          <w:p w14:paraId="53EA9E4F" w14:textId="77777777" w:rsidR="00114CA2" w:rsidRPr="00C45BE9" w:rsidRDefault="00114CA2" w:rsidP="00114CA2">
            <w:pPr>
              <w:pStyle w:val="Ttulo2"/>
            </w:pPr>
            <w:r w:rsidRPr="00C45BE9">
              <w:rPr>
                <w:lang w:bidi="es-MX"/>
              </w:rPr>
              <w:t>Liderazgo</w:t>
            </w:r>
          </w:p>
          <w:p w14:paraId="6AC81929" w14:textId="77777777" w:rsidR="00114CA2" w:rsidRPr="00114CA2" w:rsidRDefault="00114CA2" w:rsidP="00114CA2">
            <w:pPr>
              <w:pStyle w:val="Prrafodelista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114CA2">
              <w:rPr>
                <w:sz w:val="22"/>
                <w:szCs w:val="22"/>
              </w:rPr>
              <w:t xml:space="preserve">Encargado de núcleo 1: Ejido el Triunfo IMSS-Bienestar. </w:t>
            </w:r>
          </w:p>
          <w:p w14:paraId="197A1948" w14:textId="77777777" w:rsidR="00114CA2" w:rsidRDefault="00114CA2" w:rsidP="00114CA2">
            <w:pPr>
              <w:pStyle w:val="Prrafodelista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114CA2">
              <w:rPr>
                <w:sz w:val="22"/>
                <w:szCs w:val="22"/>
              </w:rPr>
              <w:t>Mejor protocolo de investigación 2022-2023 Servicio social.</w:t>
            </w:r>
          </w:p>
          <w:p w14:paraId="2C2223BE" w14:textId="19921C21" w:rsidR="00E2035B" w:rsidRPr="00114CA2" w:rsidRDefault="00E2035B" w:rsidP="00114CA2">
            <w:pPr>
              <w:pStyle w:val="Prrafodelista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Segundo lugar de aprovechamiento como MIP.</w:t>
            </w:r>
          </w:p>
          <w:p w14:paraId="7C289B78" w14:textId="77777777" w:rsidR="00114CA2" w:rsidRPr="00114CA2" w:rsidRDefault="00114CA2" w:rsidP="00114CA2">
            <w:pPr>
              <w:pStyle w:val="Prrafodelista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114CA2">
              <w:rPr>
                <w:sz w:val="22"/>
                <w:szCs w:val="22"/>
              </w:rPr>
              <w:t>Jefe de internos HGT 2021-2022.</w:t>
            </w:r>
          </w:p>
          <w:p w14:paraId="3CE15343" w14:textId="77777777" w:rsidR="00114CA2" w:rsidRPr="00114CA2" w:rsidRDefault="00114CA2" w:rsidP="00114CA2">
            <w:pPr>
              <w:pStyle w:val="Prrafodelista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114CA2">
              <w:rPr>
                <w:sz w:val="22"/>
                <w:szCs w:val="22"/>
              </w:rPr>
              <w:t>Jefe de guardia HGT 2021-2022.</w:t>
            </w:r>
          </w:p>
          <w:p w14:paraId="2B44172B" w14:textId="77777777" w:rsidR="00114CA2" w:rsidRPr="00114CA2" w:rsidRDefault="00114CA2" w:rsidP="00114CA2">
            <w:pPr>
              <w:pStyle w:val="Prrafodelista"/>
              <w:numPr>
                <w:ilvl w:val="0"/>
                <w:numId w:val="27"/>
              </w:numPr>
              <w:ind w:right="-356"/>
              <w:rPr>
                <w:sz w:val="22"/>
                <w:szCs w:val="22"/>
              </w:rPr>
            </w:pPr>
            <w:r w:rsidRPr="00114CA2">
              <w:rPr>
                <w:sz w:val="22"/>
                <w:szCs w:val="22"/>
              </w:rPr>
              <w:t>Presidente del consejo estudiantil universitario 2020.</w:t>
            </w:r>
          </w:p>
          <w:p w14:paraId="1F3EFAEE" w14:textId="77777777" w:rsidR="009A5576" w:rsidRDefault="00114CA2" w:rsidP="00856DEA">
            <w:pPr>
              <w:pStyle w:val="Prrafodelista"/>
              <w:numPr>
                <w:ilvl w:val="0"/>
                <w:numId w:val="27"/>
              </w:numPr>
              <w:ind w:right="-356"/>
            </w:pPr>
            <w:r w:rsidRPr="00114CA2">
              <w:rPr>
                <w:sz w:val="22"/>
                <w:szCs w:val="22"/>
              </w:rPr>
              <w:t>Primer lugar de aprovechamiento 2017-2020</w:t>
            </w:r>
            <w:r w:rsidR="00856DEA">
              <w:rPr>
                <w:sz w:val="22"/>
                <w:szCs w:val="22"/>
              </w:rPr>
              <w:t>.</w:t>
            </w:r>
          </w:p>
          <w:p w14:paraId="6E39A0B0" w14:textId="54FED415" w:rsidR="00856DEA" w:rsidRPr="00C45BE9" w:rsidRDefault="00856DEA" w:rsidP="00856DEA">
            <w:pPr>
              <w:pStyle w:val="Prrafodelista"/>
              <w:numPr>
                <w:ilvl w:val="0"/>
                <w:numId w:val="27"/>
              </w:numPr>
              <w:ind w:right="-356"/>
            </w:pPr>
            <w:r>
              <w:t>Tutor entre pares 2018-2020.</w:t>
            </w:r>
          </w:p>
        </w:tc>
        <w:tc>
          <w:tcPr>
            <w:tcW w:w="282" w:type="dxa"/>
            <w:vMerge w:val="restart"/>
          </w:tcPr>
          <w:p w14:paraId="33D67880" w14:textId="0702A246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858" w:type="dxa"/>
            <w:gridSpan w:val="3"/>
          </w:tcPr>
          <w:p w14:paraId="45D98404" w14:textId="629050D4" w:rsidR="00114CA2" w:rsidRPr="001F4C66" w:rsidRDefault="001F4C66" w:rsidP="001F4C66">
            <w:pPr>
              <w:rPr>
                <w:rFonts w:ascii="Arial" w:hAnsi="Arial"/>
                <w:color w:val="FFFFFF" w:themeColor="background1"/>
              </w:rPr>
            </w:pPr>
            <w:r w:rsidRPr="001F4C66">
              <w:rPr>
                <w:noProof/>
                <w:color w:val="FFFFFF" w:themeColor="background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D0212E8" wp14:editId="388EF539">
                      <wp:simplePos x="0" y="0"/>
                      <wp:positionH relativeFrom="column">
                        <wp:posOffset>-12862</wp:posOffset>
                      </wp:positionH>
                      <wp:positionV relativeFrom="paragraph">
                        <wp:posOffset>75822</wp:posOffset>
                      </wp:positionV>
                      <wp:extent cx="2781340" cy="8482520"/>
                      <wp:effectExtent l="0" t="0" r="19050" b="13970"/>
                      <wp:wrapNone/>
                      <wp:docPr id="916682143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40" cy="8482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1DD51" id="Rectángulo 2" o:spid="_x0000_s1026" style="position:absolute;margin-left:-1pt;margin-top:5.95pt;width:219pt;height:667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" fillcolor="#202b6a [3204]" strokecolor="#04060f [484]" strokeweight="1pt"/>
                  </w:pict>
                </mc:Fallback>
              </mc:AlternateContent>
            </w:r>
          </w:p>
        </w:tc>
      </w:tr>
      <w:tr w:rsidR="00856DEA" w:rsidRPr="00C45BE9" w14:paraId="04B87EEB" w14:textId="77777777" w:rsidTr="00856DEA">
        <w:trPr>
          <w:trHeight w:val="698"/>
        </w:trPr>
        <w:tc>
          <w:tcPr>
            <w:tcW w:w="6098" w:type="dxa"/>
            <w:vMerge/>
          </w:tcPr>
          <w:p w14:paraId="59045183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15B7E8A8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858" w:type="dxa"/>
            <w:gridSpan w:val="3"/>
          </w:tcPr>
          <w:p w14:paraId="4B65353F" w14:textId="76C94845" w:rsidR="00114CA2" w:rsidRPr="001F4C66" w:rsidRDefault="001F4C66" w:rsidP="001F4C66">
            <w:pPr>
              <w:pStyle w:val="Ttulo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</w:t>
            </w:r>
            <w:r w:rsidR="00114CA2" w:rsidRPr="001F4C66">
              <w:rPr>
                <w:color w:val="FFFFFF" w:themeColor="background1"/>
              </w:rPr>
              <w:t>Contacto</w:t>
            </w:r>
          </w:p>
        </w:tc>
      </w:tr>
      <w:tr w:rsidR="00856DEA" w:rsidRPr="00C45BE9" w14:paraId="2F97EB4C" w14:textId="77777777" w:rsidTr="00856DEA">
        <w:trPr>
          <w:trHeight w:val="654"/>
        </w:trPr>
        <w:tc>
          <w:tcPr>
            <w:tcW w:w="6098" w:type="dxa"/>
            <w:vMerge/>
          </w:tcPr>
          <w:p w14:paraId="34E9A65C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029FD89D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40" w:type="dxa"/>
            <w:vAlign w:val="center"/>
          </w:tcPr>
          <w:p w14:paraId="4945B38F" w14:textId="77777777" w:rsidR="00114CA2" w:rsidRPr="00C45BE9" w:rsidRDefault="00114CA2" w:rsidP="00114CA2">
            <w:pPr>
              <w:pStyle w:val="Informacin"/>
            </w:pPr>
            <w:r w:rsidRPr="00C45BE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401A7E6" wp14:editId="6E92D594">
                      <wp:extent cx="154940" cy="201930"/>
                      <wp:effectExtent l="0" t="0" r="0" b="7620"/>
                      <wp:docPr id="208" name="Forma" descr="Ícono de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EE9337" id="Forma" o:spid="_x0000_s1026" alt="Í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18" w:type="dxa"/>
            <w:gridSpan w:val="2"/>
            <w:vAlign w:val="center"/>
          </w:tcPr>
          <w:p w14:paraId="18EF4E34" w14:textId="2A3DD21E" w:rsidR="00114CA2" w:rsidRPr="001F4C66" w:rsidRDefault="00114CA2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  <w:r w:rsidRPr="001F4C66">
              <w:rPr>
                <w:color w:val="FFFFFF" w:themeColor="background1"/>
                <w:sz w:val="28"/>
                <w:szCs w:val="22"/>
              </w:rPr>
              <w:t>Tapachula Chiapas</w:t>
            </w:r>
          </w:p>
        </w:tc>
      </w:tr>
      <w:tr w:rsidR="00856DEA" w:rsidRPr="00C45BE9" w14:paraId="1B46FB4B" w14:textId="77777777" w:rsidTr="00856DEA">
        <w:trPr>
          <w:trHeight w:val="654"/>
        </w:trPr>
        <w:tc>
          <w:tcPr>
            <w:tcW w:w="6098" w:type="dxa"/>
            <w:vMerge/>
          </w:tcPr>
          <w:p w14:paraId="722A843E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64204338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40" w:type="dxa"/>
            <w:vAlign w:val="center"/>
          </w:tcPr>
          <w:p w14:paraId="44BFAF8F" w14:textId="77777777" w:rsidR="00114CA2" w:rsidRPr="00C45BE9" w:rsidRDefault="00114CA2" w:rsidP="00114CA2">
            <w:pPr>
              <w:pStyle w:val="Informacin"/>
            </w:pPr>
            <w:r w:rsidRPr="00C45BE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1218835B" wp14:editId="517405CF">
                      <wp:extent cx="165100" cy="165100"/>
                      <wp:effectExtent l="0" t="0" r="6350" b="6350"/>
                      <wp:docPr id="209" name="Forma" descr="Ícono de teléf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12A8B8" id="Forma" o:spid="_x0000_s1026" alt="Í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18" w:type="dxa"/>
            <w:gridSpan w:val="2"/>
            <w:vAlign w:val="center"/>
          </w:tcPr>
          <w:p w14:paraId="08BED03A" w14:textId="4A12F552" w:rsidR="00114CA2" w:rsidRPr="001F4C66" w:rsidRDefault="00114CA2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  <w:r w:rsidRPr="001F4C66">
              <w:rPr>
                <w:color w:val="FFFFFF" w:themeColor="background1"/>
                <w:sz w:val="28"/>
                <w:szCs w:val="22"/>
              </w:rPr>
              <w:t>9622851241</w:t>
            </w:r>
          </w:p>
        </w:tc>
      </w:tr>
      <w:tr w:rsidR="00856DEA" w:rsidRPr="00C45BE9" w14:paraId="70BEB031" w14:textId="77777777" w:rsidTr="00856DEA">
        <w:trPr>
          <w:trHeight w:val="654"/>
        </w:trPr>
        <w:tc>
          <w:tcPr>
            <w:tcW w:w="6098" w:type="dxa"/>
            <w:vMerge/>
          </w:tcPr>
          <w:p w14:paraId="0D2324E5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184B24F5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40" w:type="dxa"/>
            <w:vAlign w:val="center"/>
          </w:tcPr>
          <w:p w14:paraId="15D59496" w14:textId="76D5A75D" w:rsidR="00114CA2" w:rsidRPr="00C45BE9" w:rsidRDefault="00114CA2" w:rsidP="00114CA2">
            <w:pPr>
              <w:pStyle w:val="Informacin"/>
            </w:pPr>
            <w:r w:rsidRPr="00C45BE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6B0FC88A" wp14:editId="578D3704">
                      <wp:extent cx="165100" cy="165100"/>
                      <wp:effectExtent l="0" t="0" r="6350" b="6350"/>
                      <wp:docPr id="210" name="Forma" descr="ícono de correo electrón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B8B31D" id="Forma" o:spid="_x0000_s1026" alt="í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18" w:type="dxa"/>
            <w:gridSpan w:val="2"/>
            <w:vAlign w:val="center"/>
          </w:tcPr>
          <w:p w14:paraId="3DB20034" w14:textId="48A4D2E6" w:rsidR="00114CA2" w:rsidRPr="001F4C66" w:rsidRDefault="00114CA2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  <w:r w:rsidRPr="001F4C66">
              <w:rPr>
                <w:color w:val="FFFFFF" w:themeColor="background1"/>
                <w:sz w:val="28"/>
                <w:szCs w:val="22"/>
              </w:rPr>
              <w:t>Educa.medic1@gmail.com</w:t>
            </w:r>
          </w:p>
        </w:tc>
      </w:tr>
      <w:tr w:rsidR="00856DEA" w:rsidRPr="00C45BE9" w14:paraId="79581716" w14:textId="77777777" w:rsidTr="00856DEA">
        <w:trPr>
          <w:gridAfter w:val="1"/>
          <w:wAfter w:w="2173" w:type="dxa"/>
          <w:trHeight w:val="654"/>
        </w:trPr>
        <w:tc>
          <w:tcPr>
            <w:tcW w:w="6098" w:type="dxa"/>
            <w:vMerge/>
          </w:tcPr>
          <w:p w14:paraId="5E7A37D1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11BC3C0C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40" w:type="dxa"/>
            <w:vAlign w:val="center"/>
          </w:tcPr>
          <w:p w14:paraId="7D585A25" w14:textId="284F4CC8" w:rsidR="00114CA2" w:rsidRPr="00C45BE9" w:rsidRDefault="00114CA2" w:rsidP="00856DEA">
            <w:pPr>
              <w:pStyle w:val="Informacin"/>
              <w:jc w:val="center"/>
            </w:pPr>
          </w:p>
        </w:tc>
        <w:tc>
          <w:tcPr>
            <w:tcW w:w="3145" w:type="dxa"/>
            <w:vAlign w:val="center"/>
          </w:tcPr>
          <w:p w14:paraId="59157EDE" w14:textId="1C6A9A42" w:rsidR="000213CA" w:rsidRPr="001F4C66" w:rsidRDefault="008F33FE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  <w:r w:rsidRPr="001F4C66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1552" behindDoc="0" locked="0" layoutInCell="1" allowOverlap="1" wp14:anchorId="4122F43C" wp14:editId="2075D8DD">
                  <wp:simplePos x="0" y="0"/>
                  <wp:positionH relativeFrom="column">
                    <wp:posOffset>-323215</wp:posOffset>
                  </wp:positionH>
                  <wp:positionV relativeFrom="paragraph">
                    <wp:posOffset>-5715</wp:posOffset>
                  </wp:positionV>
                  <wp:extent cx="213995" cy="245110"/>
                  <wp:effectExtent l="0" t="0" r="0" b="2540"/>
                  <wp:wrapSquare wrapText="bothSides"/>
                  <wp:docPr id="1045137833" name="Imagen 1045137833" descr="Facebook logo png, Facebook logo transparente png, Facebook icono  transparente gratis png 23986597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 logo png, Facebook logo transparente png, Facebook icono  transparente gratis png 23986597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52" t="6800" r="7738" b="16444"/>
                          <a:stretch/>
                        </pic:blipFill>
                        <pic:spPr bwMode="auto">
                          <a:xfrm>
                            <a:off x="0" y="0"/>
                            <a:ext cx="21399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CA2" w:rsidRPr="001F4C66">
              <w:rPr>
                <w:color w:val="FFFFFF" w:themeColor="background1"/>
                <w:sz w:val="28"/>
                <w:szCs w:val="22"/>
              </w:rPr>
              <w:t>Dr. Edwin</w:t>
            </w:r>
            <w:r w:rsidRPr="001F4C66">
              <w:rPr>
                <w:color w:val="FFFFFF" w:themeColor="background1"/>
                <w:sz w:val="28"/>
                <w:szCs w:val="22"/>
              </w:rPr>
              <w:t xml:space="preserve"> </w:t>
            </w:r>
            <w:r w:rsidR="00114CA2" w:rsidRPr="001F4C66">
              <w:rPr>
                <w:color w:val="FFFFFF" w:themeColor="background1"/>
                <w:sz w:val="28"/>
                <w:szCs w:val="22"/>
              </w:rPr>
              <w:t>Monte</w:t>
            </w:r>
            <w:r w:rsidR="000213CA" w:rsidRPr="001F4C66">
              <w:rPr>
                <w:color w:val="FFFFFF" w:themeColor="background1"/>
                <w:sz w:val="28"/>
                <w:szCs w:val="22"/>
              </w:rPr>
              <w:t>s</w:t>
            </w:r>
          </w:p>
          <w:p w14:paraId="2F1681AF" w14:textId="77777777" w:rsidR="00856DEA" w:rsidRPr="001F4C66" w:rsidRDefault="00856DEA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</w:p>
          <w:p w14:paraId="16E57854" w14:textId="5676C866" w:rsidR="00856DEA" w:rsidRPr="001F4C66" w:rsidRDefault="00856DEA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  <w:r w:rsidRPr="001F4C66">
              <w:rPr>
                <w:color w:val="FFFFFF" w:themeColor="background1"/>
                <w:sz w:val="28"/>
                <w:szCs w:val="22"/>
              </w:rPr>
              <w:t>Cursos</w:t>
            </w:r>
          </w:p>
          <w:p w14:paraId="418729B7" w14:textId="5BF9C02B" w:rsidR="009A5576" w:rsidRPr="001F4C66" w:rsidRDefault="009A5576" w:rsidP="001F4C66">
            <w:pPr>
              <w:pStyle w:val="Informacin"/>
              <w:rPr>
                <w:color w:val="FFFFFF" w:themeColor="background1"/>
                <w:sz w:val="28"/>
                <w:szCs w:val="22"/>
              </w:rPr>
            </w:pPr>
          </w:p>
          <w:p w14:paraId="137FC029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  <w:r w:rsidRPr="001F4C66">
              <w:rPr>
                <w:color w:val="FFFFFF" w:themeColor="background1"/>
                <w:sz w:val="24"/>
                <w:szCs w:val="20"/>
              </w:rPr>
              <w:t>Soporte cardiovascular avanzado por Urgencias médicas de Chiapas. 202</w:t>
            </w:r>
            <w:r w:rsidR="000213CA" w:rsidRPr="001F4C66">
              <w:rPr>
                <w:color w:val="FFFFFF" w:themeColor="background1"/>
                <w:sz w:val="24"/>
                <w:szCs w:val="20"/>
              </w:rPr>
              <w:t>2</w:t>
            </w:r>
            <w:r w:rsidRPr="001F4C66">
              <w:rPr>
                <w:color w:val="FFFFFF" w:themeColor="background1"/>
                <w:sz w:val="24"/>
                <w:szCs w:val="20"/>
              </w:rPr>
              <w:t>.</w:t>
            </w:r>
          </w:p>
          <w:p w14:paraId="26FBB1C6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</w:p>
          <w:p w14:paraId="20DFBA58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  <w:r w:rsidRPr="001F4C66">
              <w:rPr>
                <w:color w:val="FFFFFF" w:themeColor="background1"/>
                <w:sz w:val="24"/>
                <w:szCs w:val="20"/>
              </w:rPr>
              <w:t>Soporte cardiovascular básico por urgencias médicas de Chiapas. 202</w:t>
            </w:r>
            <w:r w:rsidR="000213CA" w:rsidRPr="001F4C66">
              <w:rPr>
                <w:color w:val="FFFFFF" w:themeColor="background1"/>
                <w:sz w:val="24"/>
                <w:szCs w:val="20"/>
              </w:rPr>
              <w:t>2</w:t>
            </w:r>
            <w:r w:rsidRPr="001F4C66">
              <w:rPr>
                <w:color w:val="FFFFFF" w:themeColor="background1"/>
                <w:sz w:val="24"/>
                <w:szCs w:val="20"/>
              </w:rPr>
              <w:t>.</w:t>
            </w:r>
          </w:p>
          <w:p w14:paraId="41FC8B66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</w:p>
          <w:p w14:paraId="107CA232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  <w:r w:rsidRPr="001F4C66">
              <w:rPr>
                <w:color w:val="FFFFFF" w:themeColor="background1"/>
                <w:sz w:val="24"/>
                <w:szCs w:val="20"/>
              </w:rPr>
              <w:t>Epidemiologia: Viruela símica, Hepatitis C y Covid-19, Programa TAES TBP SEP 2022.</w:t>
            </w:r>
          </w:p>
          <w:p w14:paraId="18671F59" w14:textId="77777777" w:rsidR="009A5576" w:rsidRPr="001F4C66" w:rsidRDefault="009A5576" w:rsidP="001F4C66">
            <w:pPr>
              <w:rPr>
                <w:color w:val="FFFFFF" w:themeColor="background1"/>
                <w:sz w:val="24"/>
                <w:szCs w:val="20"/>
              </w:rPr>
            </w:pPr>
          </w:p>
          <w:p w14:paraId="472A623D" w14:textId="77777777" w:rsidR="009A5576" w:rsidRPr="001F4C66" w:rsidRDefault="009A5576" w:rsidP="001F4C66">
            <w:pPr>
              <w:rPr>
                <w:color w:val="FFFFFF" w:themeColor="background1"/>
                <w:sz w:val="28"/>
              </w:rPr>
            </w:pPr>
            <w:r w:rsidRPr="001F4C66">
              <w:rPr>
                <w:color w:val="FFFFFF" w:themeColor="background1"/>
                <w:sz w:val="24"/>
                <w:szCs w:val="20"/>
              </w:rPr>
              <w:t>Capacitación en avances en medicina por Asociación Mexicana de médicos familiares y generales 2022.</w:t>
            </w:r>
          </w:p>
          <w:p w14:paraId="40078DE2" w14:textId="77777777" w:rsidR="009A5576" w:rsidRPr="001F4C66" w:rsidRDefault="009A5576" w:rsidP="001F4C66">
            <w:pPr>
              <w:pStyle w:val="Informacin"/>
              <w:rPr>
                <w:color w:val="FFFFFF" w:themeColor="background1"/>
                <w:sz w:val="28"/>
                <w:szCs w:val="22"/>
                <w:highlight w:val="yellow"/>
              </w:rPr>
            </w:pPr>
          </w:p>
        </w:tc>
      </w:tr>
      <w:tr w:rsidR="00856DEA" w:rsidRPr="00C45BE9" w14:paraId="705A8503" w14:textId="77777777" w:rsidTr="00856DEA">
        <w:trPr>
          <w:trHeight w:val="918"/>
        </w:trPr>
        <w:tc>
          <w:tcPr>
            <w:tcW w:w="6098" w:type="dxa"/>
            <w:vMerge/>
          </w:tcPr>
          <w:p w14:paraId="437A9D61" w14:textId="77777777" w:rsidR="00114CA2" w:rsidRPr="00C45BE9" w:rsidRDefault="00114CA2" w:rsidP="00114CA2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282" w:type="dxa"/>
            <w:vMerge/>
          </w:tcPr>
          <w:p w14:paraId="51F46BC7" w14:textId="77777777" w:rsidR="00114CA2" w:rsidRPr="00C45BE9" w:rsidRDefault="00114CA2" w:rsidP="00114CA2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858" w:type="dxa"/>
            <w:gridSpan w:val="3"/>
          </w:tcPr>
          <w:p w14:paraId="28D78D75" w14:textId="77777777" w:rsidR="00114CA2" w:rsidRPr="00C45BE9" w:rsidRDefault="00114CA2" w:rsidP="000213CA">
            <w:pPr>
              <w:rPr>
                <w:rFonts w:ascii="Arial" w:hAnsi="Arial"/>
              </w:rPr>
            </w:pPr>
          </w:p>
        </w:tc>
      </w:tr>
    </w:tbl>
    <w:p w14:paraId="607A5CC3" w14:textId="25B03CEE" w:rsidR="001F4C66" w:rsidRDefault="001F4C66"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1" locked="0" layoutInCell="1" allowOverlap="1" wp14:anchorId="654F1422" wp14:editId="751E4B34">
                <wp:simplePos x="0" y="0"/>
                <wp:positionH relativeFrom="page">
                  <wp:align>right</wp:align>
                </wp:positionH>
                <wp:positionV relativeFrom="paragraph">
                  <wp:posOffset>-456565</wp:posOffset>
                </wp:positionV>
                <wp:extent cx="7586980" cy="2217420"/>
                <wp:effectExtent l="0" t="0" r="13970" b="11430"/>
                <wp:wrapNone/>
                <wp:docPr id="6402537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980" cy="2217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C613C" id="Rectángulo 1" o:spid="_x0000_s1026" style="position:absolute;margin-left:546.2pt;margin-top:-35.95pt;width:597.4pt;height:174.6pt;z-index:-25164595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" fillcolor="#202b6a [3204]" strokecolor="#04060f [484]" strokeweight="1pt">
                <w10:wrap anchorx="page"/>
              </v:rect>
            </w:pict>
          </mc:Fallback>
        </mc:AlternateContent>
      </w:r>
    </w:p>
    <w:p w14:paraId="0E0E5EAF" w14:textId="1517037B" w:rsidR="001F4C66" w:rsidRPr="0052076D" w:rsidRDefault="001F4C66" w:rsidP="0052076D">
      <w:pPr>
        <w:widowControl/>
        <w:autoSpaceDE/>
        <w:autoSpaceDN/>
        <w:adjustRightInd/>
      </w:pPr>
    </w:p>
    <w:sectPr w:rsidR="001F4C66" w:rsidRPr="0052076D" w:rsidSect="00B827DB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B8F7C" w14:textId="77777777" w:rsidR="00BC6CEC" w:rsidRDefault="00BC6CEC" w:rsidP="009129A0">
      <w:r>
        <w:separator/>
      </w:r>
    </w:p>
  </w:endnote>
  <w:endnote w:type="continuationSeparator" w:id="0">
    <w:p w14:paraId="66D05136" w14:textId="77777777" w:rsidR="00BC6CEC" w:rsidRDefault="00BC6CEC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EA499A-26EC-46F3-A298-C5C06FBC49A4}"/>
    <w:embedBold r:id="rId2" w:fontKey="{524B5A30-5C1F-435A-A1F6-EECBE5E8508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E082BCF-CE67-4875-97BA-C49A2A2A1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56B05E7-F2C0-42B1-AE6C-B2DF603A9524}"/>
    <w:embedBold r:id="rId5" w:fontKey="{A46D0E75-3367-4265-B8C5-31B6E36F7989}"/>
    <w:embedItalic r:id="rId6" w:fontKey="{088A4193-07B1-42BE-9592-B2CFB0F0685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01D947-BF9C-47A2-B188-F3702AF859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89631" w14:textId="77777777" w:rsidR="00BC6CEC" w:rsidRDefault="00BC6CEC" w:rsidP="009129A0">
      <w:r>
        <w:separator/>
      </w:r>
    </w:p>
  </w:footnote>
  <w:footnote w:type="continuationSeparator" w:id="0">
    <w:p w14:paraId="337D74A1" w14:textId="77777777" w:rsidR="00BC6CEC" w:rsidRDefault="00BC6CEC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6514534"/>
    <w:multiLevelType w:val="hybridMultilevel"/>
    <w:tmpl w:val="17EE4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6997A5A"/>
    <w:multiLevelType w:val="hybridMultilevel"/>
    <w:tmpl w:val="4EAA46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92C107D"/>
    <w:multiLevelType w:val="hybridMultilevel"/>
    <w:tmpl w:val="635EAD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30785"/>
    <w:multiLevelType w:val="hybridMultilevel"/>
    <w:tmpl w:val="4C92D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8078899">
    <w:abstractNumId w:val="15"/>
  </w:num>
  <w:num w:numId="2" w16cid:durableId="28839859">
    <w:abstractNumId w:val="11"/>
  </w:num>
  <w:num w:numId="3" w16cid:durableId="268776216">
    <w:abstractNumId w:val="20"/>
  </w:num>
  <w:num w:numId="4" w16cid:durableId="902064137">
    <w:abstractNumId w:val="16"/>
  </w:num>
  <w:num w:numId="5" w16cid:durableId="705715024">
    <w:abstractNumId w:val="17"/>
  </w:num>
  <w:num w:numId="6" w16cid:durableId="358511279">
    <w:abstractNumId w:val="24"/>
  </w:num>
  <w:num w:numId="7" w16cid:durableId="1351224272">
    <w:abstractNumId w:val="10"/>
  </w:num>
  <w:num w:numId="8" w16cid:durableId="680399987">
    <w:abstractNumId w:val="14"/>
  </w:num>
  <w:num w:numId="9" w16cid:durableId="1940093397">
    <w:abstractNumId w:val="22"/>
  </w:num>
  <w:num w:numId="10" w16cid:durableId="445932638">
    <w:abstractNumId w:val="3"/>
  </w:num>
  <w:num w:numId="11" w16cid:durableId="329329222">
    <w:abstractNumId w:val="8"/>
  </w:num>
  <w:num w:numId="12" w16cid:durableId="1322730191">
    <w:abstractNumId w:val="1"/>
  </w:num>
  <w:num w:numId="13" w16cid:durableId="1262883516">
    <w:abstractNumId w:val="4"/>
  </w:num>
  <w:num w:numId="14" w16cid:durableId="290018037">
    <w:abstractNumId w:val="13"/>
  </w:num>
  <w:num w:numId="15" w16cid:durableId="1433697946">
    <w:abstractNumId w:val="12"/>
  </w:num>
  <w:num w:numId="16" w16cid:durableId="66734742">
    <w:abstractNumId w:val="21"/>
  </w:num>
  <w:num w:numId="17" w16cid:durableId="1236356387">
    <w:abstractNumId w:val="5"/>
  </w:num>
  <w:num w:numId="18" w16cid:durableId="974019225">
    <w:abstractNumId w:val="26"/>
  </w:num>
  <w:num w:numId="19" w16cid:durableId="220605504">
    <w:abstractNumId w:val="23"/>
  </w:num>
  <w:num w:numId="20" w16cid:durableId="241333262">
    <w:abstractNumId w:val="18"/>
  </w:num>
  <w:num w:numId="21" w16cid:durableId="928195374">
    <w:abstractNumId w:val="25"/>
  </w:num>
  <w:num w:numId="22" w16cid:durableId="1662998620">
    <w:abstractNumId w:val="7"/>
  </w:num>
  <w:num w:numId="23" w16cid:durableId="996493655">
    <w:abstractNumId w:val="0"/>
  </w:num>
  <w:num w:numId="24" w16cid:durableId="1752585313">
    <w:abstractNumId w:val="0"/>
  </w:num>
  <w:num w:numId="25" w16cid:durableId="377820609">
    <w:abstractNumId w:val="19"/>
  </w:num>
  <w:num w:numId="26" w16cid:durableId="194344378">
    <w:abstractNumId w:val="6"/>
  </w:num>
  <w:num w:numId="27" w16cid:durableId="19860291">
    <w:abstractNumId w:val="9"/>
  </w:num>
  <w:num w:numId="28" w16cid:durableId="93929200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84"/>
    <w:rsid w:val="000213CA"/>
    <w:rsid w:val="00052382"/>
    <w:rsid w:val="00056D21"/>
    <w:rsid w:val="0006568A"/>
    <w:rsid w:val="00076F0F"/>
    <w:rsid w:val="00084253"/>
    <w:rsid w:val="000B39D6"/>
    <w:rsid w:val="000D1F49"/>
    <w:rsid w:val="000E6867"/>
    <w:rsid w:val="00114CA2"/>
    <w:rsid w:val="00125E7C"/>
    <w:rsid w:val="001727CA"/>
    <w:rsid w:val="001F4C66"/>
    <w:rsid w:val="002C56E6"/>
    <w:rsid w:val="002E4AFC"/>
    <w:rsid w:val="002F2708"/>
    <w:rsid w:val="00361E11"/>
    <w:rsid w:val="003F0847"/>
    <w:rsid w:val="0040090B"/>
    <w:rsid w:val="0045545D"/>
    <w:rsid w:val="0046302A"/>
    <w:rsid w:val="00487D2D"/>
    <w:rsid w:val="004D5D62"/>
    <w:rsid w:val="005112D0"/>
    <w:rsid w:val="0052076D"/>
    <w:rsid w:val="00553AF2"/>
    <w:rsid w:val="00557A84"/>
    <w:rsid w:val="00577E06"/>
    <w:rsid w:val="005A3BF7"/>
    <w:rsid w:val="005F2035"/>
    <w:rsid w:val="005F78E5"/>
    <w:rsid w:val="005F7990"/>
    <w:rsid w:val="00635B84"/>
    <w:rsid w:val="0063739C"/>
    <w:rsid w:val="0063784D"/>
    <w:rsid w:val="006A1234"/>
    <w:rsid w:val="006E23B3"/>
    <w:rsid w:val="00770F25"/>
    <w:rsid w:val="007A35A8"/>
    <w:rsid w:val="007B0A85"/>
    <w:rsid w:val="007C6A52"/>
    <w:rsid w:val="0082043E"/>
    <w:rsid w:val="008311CD"/>
    <w:rsid w:val="00856DEA"/>
    <w:rsid w:val="008E203A"/>
    <w:rsid w:val="008F33FE"/>
    <w:rsid w:val="0091229C"/>
    <w:rsid w:val="009129A0"/>
    <w:rsid w:val="00923AB7"/>
    <w:rsid w:val="00940E73"/>
    <w:rsid w:val="0098597D"/>
    <w:rsid w:val="009929ED"/>
    <w:rsid w:val="0099766F"/>
    <w:rsid w:val="009A5576"/>
    <w:rsid w:val="009B15B0"/>
    <w:rsid w:val="009F619A"/>
    <w:rsid w:val="009F6DDE"/>
    <w:rsid w:val="00A370A8"/>
    <w:rsid w:val="00B827DB"/>
    <w:rsid w:val="00B933F2"/>
    <w:rsid w:val="00BC6CEC"/>
    <w:rsid w:val="00BD4753"/>
    <w:rsid w:val="00BD5CB1"/>
    <w:rsid w:val="00BE62EE"/>
    <w:rsid w:val="00C003BA"/>
    <w:rsid w:val="00C24813"/>
    <w:rsid w:val="00C45BE9"/>
    <w:rsid w:val="00C46878"/>
    <w:rsid w:val="00CA4E55"/>
    <w:rsid w:val="00CB4A51"/>
    <w:rsid w:val="00CD4532"/>
    <w:rsid w:val="00CD47B0"/>
    <w:rsid w:val="00CE6104"/>
    <w:rsid w:val="00CE7918"/>
    <w:rsid w:val="00D16163"/>
    <w:rsid w:val="00DB3FAD"/>
    <w:rsid w:val="00DC3E3C"/>
    <w:rsid w:val="00DD0CF9"/>
    <w:rsid w:val="00E2035B"/>
    <w:rsid w:val="00E61C09"/>
    <w:rsid w:val="00EB3B58"/>
    <w:rsid w:val="00EC6535"/>
    <w:rsid w:val="00EC7359"/>
    <w:rsid w:val="00EE3054"/>
    <w:rsid w:val="00F00606"/>
    <w:rsid w:val="00F01256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58F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rsid w:val="002E4AF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E4AFC"/>
    <w:rPr>
      <w:rFonts w:eastAsia="Times New Roman" w:cs="Arial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ar">
    <w:name w:val="Título 2 Car"/>
    <w:basedOn w:val="Fuentedeprrafopredeter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2E4AFC"/>
    <w:rPr>
      <w:rFonts w:eastAsia="Times New Roman" w:cs="Georgia"/>
    </w:rPr>
  </w:style>
  <w:style w:type="character" w:customStyle="1" w:styleId="Ttulo3Car">
    <w:name w:val="Título 3 Car"/>
    <w:basedOn w:val="Fuentedeprrafopredeter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Fechas">
    <w:name w:val="Fechas"/>
    <w:basedOn w:val="Textoindependien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ia">
    <w:name w:val="Experienci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4AFC"/>
    <w:rPr>
      <w:rFonts w:eastAsia="Times New Roman" w:cs="Arial"/>
    </w:rPr>
  </w:style>
  <w:style w:type="paragraph" w:styleId="Encabezado">
    <w:name w:val="header"/>
    <w:basedOn w:val="Normal"/>
    <w:link w:val="Encabezado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4AFC"/>
    <w:rPr>
      <w:rFonts w:eastAsia="Times New Roman" w:cs="Arial"/>
    </w:rPr>
  </w:style>
  <w:style w:type="paragraph" w:customStyle="1" w:styleId="Informacin">
    <w:name w:val="Información"/>
    <w:basedOn w:val="Textoindependiente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aconvieta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rrafode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E4AFC"/>
    <w:rPr>
      <w:color w:val="808080"/>
    </w:rPr>
  </w:style>
  <w:style w:type="character" w:styleId="Textoennegrita">
    <w:name w:val="Strong"/>
    <w:basedOn w:val="Fuentedeprrafopredeter"/>
    <w:uiPriority w:val="22"/>
    <w:semiHidden/>
    <w:qFormat/>
    <w:rsid w:val="0063784D"/>
    <w:rPr>
      <w:b/>
      <w:bCs/>
      <w:color w:val="202B6A" w:themeColor="accent1"/>
    </w:rPr>
  </w:style>
  <w:style w:type="table" w:styleId="Tablaconcuadrcula">
    <w:name w:val="Table Grid"/>
    <w:basedOn w:val="Tabla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deprrafo">
    <w:name w:val="Tabla de párrafo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Textoindependiente"/>
    <w:next w:val="Normal"/>
    <w:link w:val="Ttulo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ca\AppData\Roaming\Microsoft\Templates\Curr&#237;culum%20v&#237;tae%20con%20f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foto</Template>
  <TotalTime>0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2024-07-04T18:37:00Z</dcterms:created>
  <dcterms:modified xsi:type="dcterms:W3CDTF">2024-07-04T19:46:00Z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